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6D30D" w14:textId="77777777" w:rsidR="00BE1E99" w:rsidRDefault="00DD7F4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2A76360" wp14:editId="0A9C16F2">
            <wp:simplePos x="0" y="0"/>
            <wp:positionH relativeFrom="margin">
              <wp:align>right</wp:align>
            </wp:positionH>
            <wp:positionV relativeFrom="page">
              <wp:posOffset>723903</wp:posOffset>
            </wp:positionV>
            <wp:extent cx="6050913" cy="9410062"/>
            <wp:effectExtent l="0" t="0" r="6987" b="638"/>
            <wp:wrapTopAndBottom/>
            <wp:docPr id="1" name="Picture 2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0913" cy="94100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object w:dxaOrig="7130" w:dyaOrig="290" w14:anchorId="2128F6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72" o:spid="_x0000_i1025" type="#_x0000_t75" style="width:356.5pt;height:14.5pt;visibility:visible;mso-wrap-style:square" o:ole="">
            <v:imagedata r:id="rId7" o:title=""/>
          </v:shape>
          <o:OLEObject Type="Embed" ProgID="Word.Document.12" ShapeID="Object 72" DrawAspect="Content" ObjectID="_1624118205" r:id="rId8"/>
        </w:object>
      </w:r>
    </w:p>
    <w:p w14:paraId="61BB8BB0" w14:textId="77777777" w:rsidR="00BE1E99" w:rsidRDefault="00DD7F44">
      <w:r>
        <w:rPr>
          <w:rFonts w:ascii="Domus" w:hAnsi="Domus" w:cs="Calibri"/>
          <w:sz w:val="22"/>
          <w:szCs w:val="22"/>
        </w:rPr>
        <w:lastRenderedPageBreak/>
        <w:t xml:space="preserve">Race H.Q. will be at </w:t>
      </w:r>
      <w:r>
        <w:rPr>
          <w:rFonts w:ascii="Domus" w:hAnsi="Domus" w:cs="Calibri"/>
          <w:sz w:val="22"/>
          <w:szCs w:val="22"/>
          <w:u w:val="single"/>
        </w:rPr>
        <w:t xml:space="preserve">Layer de la Haye </w:t>
      </w:r>
      <w:r>
        <w:rPr>
          <w:rFonts w:ascii="Domus" w:hAnsi="Domus" w:cs="Calibri"/>
          <w:sz w:val="22"/>
          <w:szCs w:val="22"/>
          <w:lang w:val="en-GB"/>
        </w:rPr>
        <w:t>village</w:t>
      </w:r>
      <w:r>
        <w:rPr>
          <w:rFonts w:ascii="Domus" w:hAnsi="Domus" w:cs="Calibri"/>
          <w:sz w:val="22"/>
          <w:szCs w:val="22"/>
        </w:rPr>
        <w:t xml:space="preserve"> hall.</w:t>
      </w:r>
    </w:p>
    <w:p w14:paraId="72EAC36A" w14:textId="77777777" w:rsidR="00BE1E99" w:rsidRDefault="00DD7F44">
      <w:pPr>
        <w:rPr>
          <w:rFonts w:ascii="Domus" w:hAnsi="Domus" w:cs="Calibri"/>
          <w:sz w:val="22"/>
          <w:szCs w:val="22"/>
        </w:rPr>
      </w:pPr>
      <w:r>
        <w:rPr>
          <w:rFonts w:ascii="Domus" w:hAnsi="Domus" w:cs="Calibri"/>
          <w:sz w:val="22"/>
          <w:szCs w:val="22"/>
        </w:rPr>
        <w:t xml:space="preserve">New Cut, Layer de la Haye.  </w:t>
      </w:r>
      <w:proofErr w:type="gramStart"/>
      <w:r>
        <w:rPr>
          <w:rFonts w:ascii="Domus" w:hAnsi="Domus" w:cs="Calibri"/>
          <w:sz w:val="22"/>
          <w:szCs w:val="22"/>
        </w:rPr>
        <w:t>Postcode  CO2</w:t>
      </w:r>
      <w:proofErr w:type="gramEnd"/>
      <w:r>
        <w:rPr>
          <w:rFonts w:ascii="Domus" w:hAnsi="Domus" w:cs="Calibri"/>
          <w:sz w:val="22"/>
          <w:szCs w:val="22"/>
        </w:rPr>
        <w:t xml:space="preserve"> 0EH </w:t>
      </w:r>
    </w:p>
    <w:p w14:paraId="3357A99A" w14:textId="77777777" w:rsidR="00BE1E99" w:rsidRDefault="00DD7F44">
      <w:pPr>
        <w:rPr>
          <w:rFonts w:ascii="Domus" w:hAnsi="Domus" w:cs="Calibri"/>
          <w:sz w:val="22"/>
          <w:szCs w:val="22"/>
        </w:rPr>
      </w:pPr>
      <w:r>
        <w:rPr>
          <w:rFonts w:ascii="Domus" w:hAnsi="Domus" w:cs="Calibri"/>
          <w:sz w:val="22"/>
          <w:szCs w:val="22"/>
        </w:rPr>
        <w:t xml:space="preserve">         </w:t>
      </w:r>
    </w:p>
    <w:p w14:paraId="45124898" w14:textId="77777777" w:rsidR="00BE1E99" w:rsidRDefault="00BE1E99">
      <w:pPr>
        <w:rPr>
          <w:rFonts w:ascii="Domus" w:hAnsi="Domus" w:cs="Calibri"/>
          <w:b/>
          <w:bCs/>
          <w:sz w:val="22"/>
          <w:szCs w:val="22"/>
          <w:u w:val="single"/>
        </w:rPr>
      </w:pPr>
    </w:p>
    <w:p w14:paraId="6977CC47" w14:textId="77777777" w:rsidR="00BE1E99" w:rsidRDefault="00DD7F44">
      <w:r>
        <w:rPr>
          <w:rFonts w:ascii="Domus" w:hAnsi="Domus" w:cs="Calibri"/>
          <w:b/>
          <w:bCs/>
          <w:color w:val="FF0000"/>
          <w:sz w:val="22"/>
          <w:szCs w:val="22"/>
          <w:u w:val="single"/>
        </w:rPr>
        <w:t>Revised</w:t>
      </w:r>
      <w:r>
        <w:rPr>
          <w:rFonts w:ascii="Domus" w:hAnsi="Domus" w:cs="Calibri"/>
          <w:b/>
          <w:bCs/>
          <w:sz w:val="22"/>
          <w:szCs w:val="22"/>
          <w:u w:val="single"/>
        </w:rPr>
        <w:t xml:space="preserve"> E22/47 (47 miles) COURSE DETAILS. </w:t>
      </w:r>
      <w:r>
        <w:rPr>
          <w:rFonts w:ascii="Domus" w:hAnsi="Domus" w:cs="Calibri"/>
          <w:b/>
          <w:bCs/>
          <w:color w:val="FF0000"/>
          <w:sz w:val="22"/>
          <w:szCs w:val="22"/>
          <w:u w:val="single"/>
        </w:rPr>
        <w:t>Due to new HQ at Layer De La Haye</w:t>
      </w:r>
    </w:p>
    <w:p w14:paraId="33E4B090" w14:textId="77777777" w:rsidR="00BE1E99" w:rsidRDefault="00BE1E99">
      <w:pPr>
        <w:rPr>
          <w:rFonts w:ascii="Domus" w:hAnsi="Domus" w:cs="Calibri"/>
          <w:b/>
          <w:bCs/>
          <w:sz w:val="22"/>
          <w:szCs w:val="22"/>
          <w:u w:val="single"/>
        </w:rPr>
      </w:pPr>
    </w:p>
    <w:p w14:paraId="675645F3" w14:textId="77777777" w:rsidR="00BE1E99" w:rsidRDefault="00DD7F44">
      <w:pPr>
        <w:rPr>
          <w:rFonts w:ascii="Domus" w:hAnsi="Domus" w:cs="Calibri"/>
          <w:sz w:val="22"/>
          <w:szCs w:val="22"/>
        </w:rPr>
      </w:pPr>
      <w:r>
        <w:rPr>
          <w:rFonts w:ascii="Domus" w:hAnsi="Domus" w:cs="Calibri"/>
          <w:sz w:val="22"/>
          <w:szCs w:val="22"/>
        </w:rPr>
        <w:t xml:space="preserve">START (GR 953149) </w:t>
      </w:r>
    </w:p>
    <w:p w14:paraId="73C6599C" w14:textId="77777777" w:rsidR="00BE1E99" w:rsidRDefault="00DD7F44">
      <w:r>
        <w:rPr>
          <w:rFonts w:ascii="Domus" w:hAnsi="Domus" w:cs="Calibri"/>
          <w:sz w:val="22"/>
          <w:szCs w:val="22"/>
        </w:rPr>
        <w:t xml:space="preserve">At </w:t>
      </w:r>
      <w:r>
        <w:rPr>
          <w:rFonts w:ascii="Domus" w:hAnsi="Domus" w:cs="Calibri"/>
          <w:sz w:val="22"/>
          <w:szCs w:val="22"/>
        </w:rPr>
        <w:t xml:space="preserve">telegraph pole No. 10, just beyond the former Kings Head public house. Continue for 1 mile to turn </w:t>
      </w:r>
      <w:proofErr w:type="gramStart"/>
      <w:r>
        <w:rPr>
          <w:rFonts w:ascii="Domus" w:hAnsi="Domus" w:cs="Calibri"/>
          <w:sz w:val="22"/>
          <w:szCs w:val="22"/>
        </w:rPr>
        <w:t>left  (</w:t>
      </w:r>
      <w:proofErr w:type="gramEnd"/>
      <w:r>
        <w:rPr>
          <w:rFonts w:ascii="Domus" w:hAnsi="Domus" w:cs="Calibri"/>
          <w:sz w:val="22"/>
          <w:szCs w:val="22"/>
        </w:rPr>
        <w:t xml:space="preserve">M), crossing </w:t>
      </w:r>
      <w:proofErr w:type="spellStart"/>
      <w:r>
        <w:rPr>
          <w:rFonts w:ascii="Domus" w:hAnsi="Domus" w:cs="Calibri"/>
          <w:sz w:val="22"/>
          <w:szCs w:val="22"/>
        </w:rPr>
        <w:t>Abberton</w:t>
      </w:r>
      <w:proofErr w:type="spellEnd"/>
      <w:r>
        <w:rPr>
          <w:rFonts w:ascii="Domus" w:hAnsi="Domus" w:cs="Calibri"/>
          <w:sz w:val="22"/>
          <w:szCs w:val="22"/>
        </w:rPr>
        <w:t xml:space="preserve"> Reservoir. Go through Layer Breton and Birch. Proceed to junction with B1022, where turn sharp left (M) (GREAT CARE).  Proceed t</w:t>
      </w:r>
      <w:r>
        <w:rPr>
          <w:rFonts w:ascii="Domus" w:hAnsi="Domus" w:cs="Calibri"/>
          <w:sz w:val="22"/>
          <w:szCs w:val="22"/>
        </w:rPr>
        <w:t xml:space="preserve">hrough Tiptree (GREAT CARE across double Mini RAB), Proceed through Great </w:t>
      </w:r>
      <w:proofErr w:type="spellStart"/>
      <w:r>
        <w:rPr>
          <w:rFonts w:ascii="Domus" w:hAnsi="Domus" w:cs="Calibri"/>
          <w:sz w:val="22"/>
          <w:szCs w:val="22"/>
        </w:rPr>
        <w:t>Totham</w:t>
      </w:r>
      <w:proofErr w:type="spellEnd"/>
      <w:r>
        <w:rPr>
          <w:rFonts w:ascii="Domus" w:hAnsi="Domus" w:cs="Calibri"/>
          <w:sz w:val="22"/>
          <w:szCs w:val="22"/>
        </w:rPr>
        <w:t xml:space="preserve">, at </w:t>
      </w:r>
      <w:proofErr w:type="spellStart"/>
      <w:r>
        <w:rPr>
          <w:rFonts w:ascii="Domus" w:hAnsi="Domus" w:cs="Calibri"/>
          <w:sz w:val="22"/>
          <w:szCs w:val="22"/>
        </w:rPr>
        <w:t>Heybridge</w:t>
      </w:r>
      <w:proofErr w:type="spellEnd"/>
      <w:r>
        <w:rPr>
          <w:rFonts w:ascii="Domus" w:hAnsi="Domus" w:cs="Calibri"/>
          <w:sz w:val="22"/>
          <w:szCs w:val="22"/>
        </w:rPr>
        <w:t xml:space="preserve"> turn left at Mini RAB onto </w:t>
      </w:r>
      <w:proofErr w:type="spellStart"/>
      <w:r>
        <w:rPr>
          <w:rFonts w:ascii="Domus" w:hAnsi="Domus" w:cs="Calibri"/>
          <w:sz w:val="22"/>
          <w:szCs w:val="22"/>
        </w:rPr>
        <w:t>Goldhanger</w:t>
      </w:r>
      <w:proofErr w:type="spellEnd"/>
      <w:r>
        <w:rPr>
          <w:rFonts w:ascii="Domus" w:hAnsi="Domus" w:cs="Calibri"/>
          <w:sz w:val="22"/>
          <w:szCs w:val="22"/>
        </w:rPr>
        <w:t xml:space="preserve"> Road B.1026 (M) to </w:t>
      </w:r>
      <w:proofErr w:type="spellStart"/>
      <w:r>
        <w:rPr>
          <w:rFonts w:ascii="Domus" w:hAnsi="Domus" w:cs="Calibri"/>
          <w:sz w:val="22"/>
          <w:szCs w:val="22"/>
        </w:rPr>
        <w:t>Tolleshunt</w:t>
      </w:r>
      <w:proofErr w:type="spellEnd"/>
      <w:r>
        <w:rPr>
          <w:rFonts w:ascii="Domus" w:hAnsi="Domus" w:cs="Calibri"/>
          <w:sz w:val="22"/>
          <w:szCs w:val="22"/>
        </w:rPr>
        <w:t xml:space="preserve"> D'Arcy until reaching former 'Kings Head' public house. Turn left (M) &amp; continue past the sta</w:t>
      </w:r>
      <w:r>
        <w:rPr>
          <w:rFonts w:ascii="Domus" w:hAnsi="Domus" w:cs="Calibri"/>
          <w:sz w:val="22"/>
          <w:szCs w:val="22"/>
        </w:rPr>
        <w:t xml:space="preserve">rt for a second circuit. On reaching the former Kings Head for the second time, </w:t>
      </w:r>
      <w:proofErr w:type="gramStart"/>
      <w:r>
        <w:rPr>
          <w:rFonts w:ascii="Domus" w:hAnsi="Domus" w:cs="Calibri"/>
          <w:color w:val="FF0000"/>
          <w:sz w:val="22"/>
          <w:szCs w:val="22"/>
        </w:rPr>
        <w:t>Turn</w:t>
      </w:r>
      <w:proofErr w:type="gramEnd"/>
      <w:r>
        <w:rPr>
          <w:rFonts w:ascii="Domus" w:hAnsi="Domus" w:cs="Calibri"/>
          <w:color w:val="FF0000"/>
          <w:sz w:val="22"/>
          <w:szCs w:val="22"/>
        </w:rPr>
        <w:t xml:space="preserve"> left (M) pass the start continue 1 mile to junction follow round to right (B1026) (M) Proceed to </w:t>
      </w:r>
      <w:proofErr w:type="spellStart"/>
      <w:r>
        <w:rPr>
          <w:rFonts w:ascii="Domus" w:hAnsi="Domus" w:cs="Calibri"/>
          <w:color w:val="FF0000"/>
          <w:sz w:val="22"/>
          <w:szCs w:val="22"/>
        </w:rPr>
        <w:t>Abberton</w:t>
      </w:r>
      <w:proofErr w:type="spellEnd"/>
      <w:r>
        <w:rPr>
          <w:rFonts w:ascii="Domus" w:hAnsi="Domus" w:cs="Calibri"/>
          <w:color w:val="FF0000"/>
          <w:sz w:val="22"/>
          <w:szCs w:val="22"/>
        </w:rPr>
        <w:t xml:space="preserve"> Reservoir on towards Layer Church to FINISH at the 30 mph sign (G</w:t>
      </w:r>
      <w:r>
        <w:rPr>
          <w:rFonts w:ascii="Domus" w:hAnsi="Domus" w:cs="Calibri"/>
          <w:color w:val="FF0000"/>
          <w:sz w:val="22"/>
          <w:szCs w:val="22"/>
        </w:rPr>
        <w:t>R966 190)</w:t>
      </w:r>
    </w:p>
    <w:p w14:paraId="1B68A9D0" w14:textId="77777777" w:rsidR="00BE1E99" w:rsidRDefault="00BE1E99">
      <w:pPr>
        <w:rPr>
          <w:rFonts w:ascii="Domus" w:hAnsi="Domus" w:cs="Calibri"/>
        </w:rPr>
      </w:pPr>
    </w:p>
    <w:p w14:paraId="19475905" w14:textId="77777777" w:rsidR="00BE1E99" w:rsidRDefault="00BE1E99">
      <w:pPr>
        <w:rPr>
          <w:rFonts w:ascii="Domus" w:hAnsi="Domus" w:cs="Calibri"/>
          <w:sz w:val="22"/>
          <w:szCs w:val="22"/>
        </w:rPr>
      </w:pPr>
    </w:p>
    <w:p w14:paraId="612EE117" w14:textId="77777777" w:rsidR="00BE1E99" w:rsidRDefault="00DD7F44">
      <w:pPr>
        <w:rPr>
          <w:rFonts w:ascii="Domus" w:hAnsi="Domus" w:cs="Calibri"/>
          <w:b/>
          <w:sz w:val="22"/>
          <w:szCs w:val="22"/>
        </w:rPr>
      </w:pPr>
      <w:r>
        <w:rPr>
          <w:rFonts w:ascii="Domus" w:hAnsi="Domus" w:cs="Calibri"/>
          <w:b/>
          <w:sz w:val="22"/>
          <w:szCs w:val="22"/>
        </w:rPr>
        <w:t xml:space="preserve">Please be aware that the roads through the villages </w:t>
      </w:r>
      <w:proofErr w:type="gramStart"/>
      <w:r>
        <w:rPr>
          <w:rFonts w:ascii="Domus" w:hAnsi="Domus" w:cs="Calibri"/>
          <w:b/>
          <w:sz w:val="22"/>
          <w:szCs w:val="22"/>
        </w:rPr>
        <w:t>of  Layer</w:t>
      </w:r>
      <w:proofErr w:type="gramEnd"/>
      <w:r>
        <w:rPr>
          <w:rFonts w:ascii="Domus" w:hAnsi="Domus" w:cs="Calibri"/>
          <w:b/>
          <w:sz w:val="22"/>
          <w:szCs w:val="22"/>
        </w:rPr>
        <w:t xml:space="preserve"> Breton, Birch and Great </w:t>
      </w:r>
      <w:proofErr w:type="spellStart"/>
      <w:r>
        <w:rPr>
          <w:rFonts w:ascii="Domus" w:hAnsi="Domus" w:cs="Calibri"/>
          <w:b/>
          <w:sz w:val="22"/>
          <w:szCs w:val="22"/>
        </w:rPr>
        <w:t>Totham</w:t>
      </w:r>
      <w:proofErr w:type="spellEnd"/>
      <w:r>
        <w:rPr>
          <w:rFonts w:ascii="Domus" w:hAnsi="Domus" w:cs="Calibri"/>
          <w:b/>
          <w:sz w:val="22"/>
          <w:szCs w:val="22"/>
        </w:rPr>
        <w:t xml:space="preserve"> have significant on street parking and narrow lanes. Take great care.</w:t>
      </w:r>
    </w:p>
    <w:p w14:paraId="5E7E2C1C" w14:textId="77777777" w:rsidR="00BE1E99" w:rsidRDefault="00BE1E99">
      <w:pPr>
        <w:ind w:firstLine="720"/>
        <w:rPr>
          <w:rFonts w:ascii="Domus" w:hAnsi="Domus" w:cs="Calibri"/>
          <w:b/>
          <w:sz w:val="22"/>
          <w:szCs w:val="22"/>
        </w:rPr>
      </w:pPr>
    </w:p>
    <w:p w14:paraId="296F1892" w14:textId="77777777" w:rsidR="00BE1E99" w:rsidRDefault="00DD7F44">
      <w:pPr>
        <w:rPr>
          <w:rFonts w:ascii="Domus" w:hAnsi="Domus" w:cs="Calibri"/>
          <w:b/>
          <w:sz w:val="22"/>
          <w:szCs w:val="22"/>
        </w:rPr>
      </w:pPr>
      <w:r>
        <w:rPr>
          <w:rFonts w:ascii="Domus" w:hAnsi="Domus" w:cs="Calibri"/>
          <w:b/>
          <w:sz w:val="22"/>
          <w:szCs w:val="22"/>
        </w:rPr>
        <w:t xml:space="preserve">There is a double mini roundabout in Tiptree. Give way to traffic from the </w:t>
      </w:r>
      <w:r>
        <w:rPr>
          <w:rFonts w:ascii="Domus" w:hAnsi="Domus" w:cs="Calibri"/>
          <w:b/>
          <w:sz w:val="22"/>
          <w:szCs w:val="22"/>
        </w:rPr>
        <w:t>right and give clear signals of your intended route.</w:t>
      </w:r>
    </w:p>
    <w:p w14:paraId="260E702F" w14:textId="77777777" w:rsidR="00BE1E99" w:rsidRDefault="00DD7F44">
      <w:r>
        <w:rPr>
          <w:rFonts w:ascii="Domus" w:hAnsi="Domus" w:cs="Calibri"/>
          <w:sz w:val="22"/>
          <w:szCs w:val="22"/>
        </w:rPr>
        <w:t> </w:t>
      </w:r>
      <w:r>
        <w:rPr>
          <w:rFonts w:ascii="Domus" w:hAnsi="Domus" w:cs="Calibri"/>
          <w:sz w:val="22"/>
          <w:szCs w:val="22"/>
        </w:rPr>
        <w:t> </w:t>
      </w:r>
      <w:r>
        <w:rPr>
          <w:rFonts w:ascii="Domus" w:hAnsi="Domus" w:cs="Calibri"/>
          <w:sz w:val="22"/>
          <w:szCs w:val="22"/>
        </w:rPr>
        <w:t> </w:t>
      </w:r>
      <w:r>
        <w:rPr>
          <w:rFonts w:ascii="Domus" w:hAnsi="Domus" w:cs="Calibri"/>
          <w:sz w:val="22"/>
          <w:szCs w:val="22"/>
        </w:rPr>
        <w:t> </w:t>
      </w:r>
      <w:r>
        <w:rPr>
          <w:rFonts w:ascii="Domus" w:hAnsi="Domus" w:cs="Calibri"/>
          <w:sz w:val="22"/>
          <w:szCs w:val="22"/>
        </w:rPr>
        <w:t> </w:t>
      </w:r>
    </w:p>
    <w:p w14:paraId="12F27812" w14:textId="77777777" w:rsidR="00BE1E99" w:rsidRDefault="00DD7F44">
      <w:pPr>
        <w:keepNext/>
        <w:spacing w:after="60" w:line="240" w:lineRule="exact"/>
        <w:jc w:val="both"/>
        <w:outlineLvl w:val="0"/>
        <w:rPr>
          <w:rFonts w:ascii="Domus" w:hAnsi="Domus" w:cs="Calibri"/>
          <w:bCs/>
          <w:kern w:val="3"/>
          <w:sz w:val="22"/>
          <w:szCs w:val="22"/>
        </w:rPr>
      </w:pPr>
      <w:r>
        <w:rPr>
          <w:rFonts w:ascii="Domus" w:hAnsi="Domus" w:cs="Calibri"/>
          <w:bCs/>
          <w:kern w:val="3"/>
          <w:sz w:val="22"/>
          <w:szCs w:val="22"/>
        </w:rPr>
        <w:t xml:space="preserve">The start is approximately 3 miles from the </w:t>
      </w:r>
      <w:proofErr w:type="gramStart"/>
      <w:r>
        <w:rPr>
          <w:rFonts w:ascii="Domus" w:hAnsi="Domus" w:cs="Calibri"/>
          <w:bCs/>
          <w:kern w:val="3"/>
          <w:sz w:val="22"/>
          <w:szCs w:val="22"/>
        </w:rPr>
        <w:t>HQ ,</w:t>
      </w:r>
      <w:proofErr w:type="gramEnd"/>
      <w:r>
        <w:rPr>
          <w:rFonts w:ascii="Domus" w:hAnsi="Domus" w:cs="Calibri"/>
          <w:bCs/>
          <w:kern w:val="3"/>
          <w:sz w:val="22"/>
          <w:szCs w:val="22"/>
        </w:rPr>
        <w:t xml:space="preserve"> so please allow plenty of time to get there.</w:t>
      </w:r>
    </w:p>
    <w:p w14:paraId="7AF4F878" w14:textId="77777777" w:rsidR="00BE1E99" w:rsidRDefault="00BE1E99">
      <w:pPr>
        <w:rPr>
          <w:rFonts w:ascii="Domus" w:hAnsi="Domus" w:cs="Calibri"/>
          <w:sz w:val="22"/>
          <w:szCs w:val="22"/>
          <w:u w:val="single"/>
        </w:rPr>
      </w:pPr>
    </w:p>
    <w:p w14:paraId="22ECFAB2" w14:textId="77777777" w:rsidR="00BE1E99" w:rsidRDefault="00DD7F44">
      <w:pPr>
        <w:keepNext/>
        <w:outlineLvl w:val="6"/>
        <w:rPr>
          <w:rFonts w:ascii="Domus" w:hAnsi="Domus" w:cs="Calibri"/>
          <w:b/>
          <w:bCs/>
          <w:sz w:val="22"/>
          <w:szCs w:val="22"/>
          <w:u w:val="single"/>
        </w:rPr>
      </w:pPr>
      <w:r>
        <w:rPr>
          <w:rFonts w:ascii="Domus" w:hAnsi="Domus" w:cs="Calibri"/>
          <w:b/>
          <w:bCs/>
          <w:sz w:val="22"/>
          <w:szCs w:val="22"/>
          <w:u w:val="single"/>
        </w:rPr>
        <w:t>CTT LOCAL REGULATIONS</w:t>
      </w:r>
    </w:p>
    <w:p w14:paraId="785A561A" w14:textId="77777777" w:rsidR="00BE1E99" w:rsidRDefault="00DD7F44">
      <w:pPr>
        <w:keepNext/>
        <w:spacing w:after="60" w:line="240" w:lineRule="exact"/>
        <w:ind w:left="180"/>
        <w:jc w:val="both"/>
        <w:outlineLvl w:val="0"/>
        <w:rPr>
          <w:rFonts w:ascii="Domus" w:hAnsi="Domus" w:cs="Calibri"/>
          <w:bCs/>
          <w:kern w:val="3"/>
          <w:sz w:val="22"/>
          <w:szCs w:val="22"/>
        </w:rPr>
      </w:pPr>
      <w:r>
        <w:rPr>
          <w:rFonts w:ascii="Domus" w:hAnsi="Domus" w:cs="Calibri"/>
          <w:bCs/>
          <w:kern w:val="3"/>
          <w:sz w:val="22"/>
          <w:szCs w:val="22"/>
        </w:rPr>
        <w:t xml:space="preserve">4.8.2 NO “U” TURNS are allowed within sight of either the start or the </w:t>
      </w:r>
      <w:r>
        <w:rPr>
          <w:rFonts w:ascii="Domus" w:hAnsi="Domus" w:cs="Calibri"/>
          <w:bCs/>
          <w:kern w:val="3"/>
          <w:sz w:val="22"/>
          <w:szCs w:val="22"/>
        </w:rPr>
        <w:t xml:space="preserve">finishing points. Riders carrying out this dangerous </w:t>
      </w:r>
      <w:proofErr w:type="spellStart"/>
      <w:r>
        <w:rPr>
          <w:rFonts w:ascii="Domus" w:hAnsi="Domus" w:cs="Calibri"/>
          <w:bCs/>
          <w:kern w:val="3"/>
          <w:sz w:val="22"/>
          <w:szCs w:val="22"/>
        </w:rPr>
        <w:t>manoeuvre</w:t>
      </w:r>
      <w:proofErr w:type="spellEnd"/>
      <w:r>
        <w:rPr>
          <w:rFonts w:ascii="Domus" w:hAnsi="Domus" w:cs="Calibri"/>
          <w:bCs/>
          <w:kern w:val="3"/>
          <w:sz w:val="22"/>
          <w:szCs w:val="22"/>
        </w:rPr>
        <w:t xml:space="preserve"> are liable for disqualification from the event and further disciplinary action by the District Committee.</w:t>
      </w:r>
    </w:p>
    <w:p w14:paraId="3CA622AD" w14:textId="77777777" w:rsidR="00BE1E99" w:rsidRDefault="00DD7F44">
      <w:pPr>
        <w:keepNext/>
        <w:spacing w:after="60" w:line="240" w:lineRule="exact"/>
        <w:ind w:left="180"/>
        <w:jc w:val="both"/>
        <w:outlineLvl w:val="0"/>
        <w:rPr>
          <w:rFonts w:ascii="Domus" w:hAnsi="Domus" w:cs="Calibri"/>
          <w:bCs/>
          <w:kern w:val="3"/>
          <w:sz w:val="22"/>
          <w:szCs w:val="22"/>
        </w:rPr>
      </w:pPr>
      <w:r>
        <w:rPr>
          <w:rFonts w:ascii="Domus" w:hAnsi="Domus" w:cs="Calibri"/>
          <w:bCs/>
          <w:kern w:val="3"/>
          <w:sz w:val="22"/>
          <w:szCs w:val="22"/>
        </w:rPr>
        <w:t>4.8.3 Body numbers are to be situated at the event headquarters for ALL open, semi-open</w:t>
      </w:r>
      <w:r>
        <w:rPr>
          <w:rFonts w:ascii="Domus" w:hAnsi="Domus" w:cs="Calibri"/>
          <w:bCs/>
          <w:kern w:val="3"/>
          <w:sz w:val="22"/>
          <w:szCs w:val="22"/>
        </w:rPr>
        <w:t xml:space="preserve"> and association events.</w:t>
      </w:r>
    </w:p>
    <w:p w14:paraId="4C8D0ACF" w14:textId="77777777" w:rsidR="00BE1E99" w:rsidRDefault="00DD7F44">
      <w:pPr>
        <w:keepNext/>
        <w:spacing w:after="60" w:line="240" w:lineRule="exact"/>
        <w:ind w:left="180"/>
        <w:jc w:val="both"/>
        <w:outlineLvl w:val="0"/>
        <w:rPr>
          <w:rFonts w:ascii="Domus" w:hAnsi="Domus" w:cs="Calibri"/>
          <w:bCs/>
          <w:kern w:val="3"/>
          <w:sz w:val="22"/>
          <w:szCs w:val="22"/>
        </w:rPr>
      </w:pPr>
      <w:r>
        <w:rPr>
          <w:rFonts w:ascii="Domus" w:hAnsi="Domus" w:cs="Calibri"/>
          <w:bCs/>
          <w:kern w:val="3"/>
          <w:sz w:val="22"/>
          <w:szCs w:val="22"/>
        </w:rPr>
        <w:t>4.8.4 Static trainers — In respect of consideration for local residents, the use of static trainers, e.g. turbo trainers, is banned from all morning events held in London East District.</w:t>
      </w:r>
    </w:p>
    <w:p w14:paraId="59E4775F" w14:textId="77777777" w:rsidR="00BE1E99" w:rsidRDefault="00BE1E99">
      <w:pPr>
        <w:rPr>
          <w:rFonts w:ascii="Domus" w:hAnsi="Domus" w:cs="Calibri"/>
          <w:sz w:val="22"/>
          <w:szCs w:val="22"/>
        </w:rPr>
      </w:pPr>
    </w:p>
    <w:p w14:paraId="2CC45EFD" w14:textId="77777777" w:rsidR="00BE1E99" w:rsidRDefault="00DD7F44">
      <w:r>
        <w:rPr>
          <w:rFonts w:ascii="Domus" w:hAnsi="Domus" w:cs="Calibri"/>
          <w:b/>
          <w:sz w:val="22"/>
          <w:szCs w:val="22"/>
        </w:rPr>
        <w:t>No parking at start or finish other than the</w:t>
      </w:r>
      <w:r>
        <w:rPr>
          <w:rFonts w:ascii="Domus" w:hAnsi="Domus" w:cs="Calibri"/>
          <w:b/>
          <w:sz w:val="22"/>
          <w:szCs w:val="22"/>
        </w:rPr>
        <w:t xml:space="preserve"> timekeeper’s car.</w:t>
      </w:r>
    </w:p>
    <w:p w14:paraId="047CE3D5" w14:textId="77777777" w:rsidR="00BE1E99" w:rsidRDefault="00BE1E99">
      <w:pPr>
        <w:rPr>
          <w:rFonts w:ascii="Domus" w:hAnsi="Domus" w:cs="Calibri"/>
          <w:sz w:val="22"/>
          <w:szCs w:val="22"/>
          <w:u w:val="single"/>
        </w:rPr>
      </w:pPr>
    </w:p>
    <w:p w14:paraId="463D26A3" w14:textId="77777777" w:rsidR="00BE1E99" w:rsidRDefault="00DD7F44">
      <w:pPr>
        <w:spacing w:line="240" w:lineRule="exact"/>
        <w:jc w:val="both"/>
        <w:rPr>
          <w:rFonts w:ascii="Domus" w:hAnsi="Domus" w:cs="Calibri"/>
          <w:b/>
          <w:sz w:val="22"/>
          <w:szCs w:val="22"/>
        </w:rPr>
      </w:pPr>
      <w:r>
        <w:rPr>
          <w:rFonts w:ascii="Domus" w:hAnsi="Domus" w:cs="Calibri"/>
          <w:b/>
          <w:sz w:val="22"/>
          <w:szCs w:val="22"/>
        </w:rPr>
        <w:t xml:space="preserve">In the interest of your own safety, Cycling Time Trials strongly advise you to wear a </w:t>
      </w:r>
      <w:proofErr w:type="gramStart"/>
      <w:r>
        <w:rPr>
          <w:rFonts w:ascii="Domus" w:hAnsi="Domus" w:cs="Calibri"/>
          <w:b/>
          <w:sz w:val="22"/>
          <w:szCs w:val="22"/>
        </w:rPr>
        <w:t>hard shell</w:t>
      </w:r>
      <w:proofErr w:type="gramEnd"/>
      <w:r>
        <w:rPr>
          <w:rFonts w:ascii="Domus" w:hAnsi="Domus" w:cs="Calibri"/>
          <w:b/>
          <w:sz w:val="22"/>
          <w:szCs w:val="22"/>
        </w:rPr>
        <w:t xml:space="preserve"> safety helmet that meets an internationally accepted safety standard. All juniors and/or riders under the age of 18 years are required to w</w:t>
      </w:r>
      <w:r>
        <w:rPr>
          <w:rFonts w:ascii="Domus" w:hAnsi="Domus" w:cs="Calibri"/>
          <w:b/>
          <w:sz w:val="22"/>
          <w:szCs w:val="22"/>
        </w:rPr>
        <w:t>ear a suitably approved helmet.</w:t>
      </w:r>
    </w:p>
    <w:p w14:paraId="33002743" w14:textId="77777777" w:rsidR="00BE1E99" w:rsidRDefault="00BE1E99">
      <w:pPr>
        <w:rPr>
          <w:rFonts w:ascii="Domus" w:hAnsi="Domus" w:cs="Calibri"/>
          <w:sz w:val="22"/>
          <w:szCs w:val="22"/>
        </w:rPr>
      </w:pPr>
    </w:p>
    <w:p w14:paraId="27EF0C55" w14:textId="77777777" w:rsidR="00BE1E99" w:rsidRDefault="00BE1E99">
      <w:pPr>
        <w:rPr>
          <w:rFonts w:ascii="Domus" w:hAnsi="Domus" w:cs="Calibri"/>
          <w:sz w:val="22"/>
          <w:szCs w:val="22"/>
        </w:rPr>
      </w:pPr>
    </w:p>
    <w:p w14:paraId="18B8EE4D" w14:textId="77777777" w:rsidR="00BE1E99" w:rsidRDefault="00DD7F44">
      <w:pPr>
        <w:tabs>
          <w:tab w:val="left" w:pos="539"/>
          <w:tab w:val="left" w:pos="2608"/>
          <w:tab w:val="left" w:pos="5557"/>
          <w:tab w:val="left" w:pos="6180"/>
          <w:tab w:val="left" w:pos="6861"/>
        </w:tabs>
        <w:jc w:val="center"/>
      </w:pPr>
      <w:r>
        <w:rPr>
          <w:rFonts w:ascii="Domus" w:hAnsi="Domus" w:cs="Calibri"/>
          <w:b/>
          <w:bCs/>
          <w:sz w:val="22"/>
          <w:szCs w:val="22"/>
          <w:u w:val="single"/>
        </w:rPr>
        <w:t>AWARDS</w:t>
      </w:r>
    </w:p>
    <w:p w14:paraId="099AB626" w14:textId="77777777" w:rsidR="00BE1E99" w:rsidRDefault="00BE1E99">
      <w:pPr>
        <w:jc w:val="center"/>
        <w:rPr>
          <w:rFonts w:ascii="Domus" w:hAnsi="Domus" w:cs="Calibri"/>
          <w:b/>
          <w:bCs/>
          <w:color w:val="000000"/>
          <w:sz w:val="22"/>
          <w:szCs w:val="22"/>
        </w:rPr>
      </w:pPr>
    </w:p>
    <w:p w14:paraId="0F4A8FCC" w14:textId="77777777" w:rsidR="00BE1E99" w:rsidRDefault="00DD7F44">
      <w:pPr>
        <w:jc w:val="center"/>
        <w:rPr>
          <w:rFonts w:ascii="Domus" w:hAnsi="Domus" w:cs="Calibri"/>
          <w:b/>
          <w:bCs/>
          <w:color w:val="000000"/>
          <w:sz w:val="22"/>
          <w:szCs w:val="22"/>
          <w:u w:val="single"/>
        </w:rPr>
      </w:pPr>
      <w:r>
        <w:rPr>
          <w:rFonts w:ascii="Domus" w:hAnsi="Domus" w:cs="Calibri"/>
          <w:b/>
          <w:bCs/>
          <w:color w:val="000000"/>
          <w:sz w:val="22"/>
          <w:szCs w:val="22"/>
          <w:u w:val="single"/>
        </w:rPr>
        <w:t>Overall Men &amp; Women</w:t>
      </w:r>
    </w:p>
    <w:p w14:paraId="3A7B3D3B" w14:textId="77777777" w:rsidR="00BE1E99" w:rsidRDefault="00DD7F44">
      <w:pPr>
        <w:jc w:val="center"/>
      </w:pPr>
      <w:r>
        <w:rPr>
          <w:rFonts w:ascii="Domus" w:hAnsi="Domus" w:cs="Calibri"/>
          <w:b/>
          <w:bCs/>
          <w:color w:val="000000"/>
          <w:sz w:val="22"/>
          <w:szCs w:val="22"/>
        </w:rPr>
        <w:t>1</w:t>
      </w:r>
      <w:r>
        <w:rPr>
          <w:rFonts w:ascii="Domus" w:hAnsi="Domus" w:cs="Calibri"/>
          <w:b/>
          <w:bCs/>
          <w:color w:val="000000"/>
          <w:sz w:val="22"/>
          <w:szCs w:val="22"/>
          <w:vertAlign w:val="superscript"/>
        </w:rPr>
        <w:t>st</w:t>
      </w:r>
      <w:r>
        <w:rPr>
          <w:rFonts w:ascii="Domus" w:hAnsi="Domus" w:cs="Calibri"/>
          <w:b/>
          <w:bCs/>
          <w:color w:val="000000"/>
          <w:sz w:val="22"/>
          <w:szCs w:val="22"/>
        </w:rPr>
        <w:t>.  £25.00</w:t>
      </w:r>
    </w:p>
    <w:p w14:paraId="24E8DC26" w14:textId="77777777" w:rsidR="00BE1E99" w:rsidRDefault="00DD7F44">
      <w:pPr>
        <w:jc w:val="center"/>
      </w:pPr>
      <w:r>
        <w:rPr>
          <w:rFonts w:ascii="Domus" w:hAnsi="Domus" w:cs="Calibri"/>
          <w:b/>
          <w:bCs/>
          <w:color w:val="000000"/>
          <w:sz w:val="22"/>
          <w:szCs w:val="22"/>
        </w:rPr>
        <w:t>2</w:t>
      </w:r>
      <w:r>
        <w:rPr>
          <w:rFonts w:ascii="Domus" w:hAnsi="Domus" w:cs="Calibri"/>
          <w:b/>
          <w:bCs/>
          <w:color w:val="000000"/>
          <w:sz w:val="22"/>
          <w:szCs w:val="22"/>
          <w:vertAlign w:val="superscript"/>
        </w:rPr>
        <w:t>nd</w:t>
      </w:r>
      <w:r>
        <w:rPr>
          <w:rFonts w:ascii="Domus" w:hAnsi="Domus" w:cs="Calibri"/>
          <w:b/>
          <w:bCs/>
          <w:color w:val="000000"/>
          <w:sz w:val="22"/>
          <w:szCs w:val="22"/>
        </w:rPr>
        <w:t>. £20.00</w:t>
      </w:r>
    </w:p>
    <w:p w14:paraId="14525DDF" w14:textId="77777777" w:rsidR="00BE1E99" w:rsidRDefault="00DD7F44">
      <w:pPr>
        <w:jc w:val="center"/>
      </w:pPr>
      <w:r>
        <w:rPr>
          <w:rFonts w:ascii="Domus" w:hAnsi="Domus" w:cs="Calibri"/>
          <w:b/>
          <w:bCs/>
          <w:color w:val="000000"/>
          <w:sz w:val="22"/>
          <w:szCs w:val="22"/>
        </w:rPr>
        <w:t>3</w:t>
      </w:r>
      <w:r>
        <w:rPr>
          <w:rFonts w:ascii="Domus" w:hAnsi="Domus" w:cs="Calibri"/>
          <w:b/>
          <w:bCs/>
          <w:color w:val="000000"/>
          <w:sz w:val="22"/>
          <w:szCs w:val="22"/>
          <w:vertAlign w:val="superscript"/>
        </w:rPr>
        <w:t xml:space="preserve">rd   </w:t>
      </w:r>
      <w:r>
        <w:rPr>
          <w:rFonts w:ascii="Domus" w:hAnsi="Domus" w:cs="Calibri"/>
          <w:b/>
          <w:bCs/>
          <w:color w:val="000000"/>
          <w:sz w:val="22"/>
          <w:szCs w:val="22"/>
        </w:rPr>
        <w:t xml:space="preserve"> £15.00</w:t>
      </w:r>
    </w:p>
    <w:p w14:paraId="36E7F31A" w14:textId="77777777" w:rsidR="00BE1E99" w:rsidRDefault="00BE1E99">
      <w:pPr>
        <w:jc w:val="center"/>
        <w:rPr>
          <w:rFonts w:ascii="Domus" w:hAnsi="Domus" w:cs="Calibri"/>
        </w:rPr>
      </w:pPr>
    </w:p>
    <w:p w14:paraId="7B660408" w14:textId="77777777" w:rsidR="00BE1E99" w:rsidRDefault="00DD7F44">
      <w:pPr>
        <w:jc w:val="center"/>
      </w:pPr>
      <w:hyperlink r:id="rId9" w:history="1">
        <w:r>
          <w:rPr>
            <w:rStyle w:val="Hyperlink"/>
            <w:rFonts w:ascii="Domus" w:hAnsi="Domus" w:cs="Calibri"/>
            <w:b/>
            <w:bCs/>
            <w:sz w:val="22"/>
            <w:szCs w:val="22"/>
          </w:rPr>
          <w:t>www.colchesterrovers.org.uk</w:t>
        </w:r>
      </w:hyperlink>
    </w:p>
    <w:p w14:paraId="13B5B413" w14:textId="77777777" w:rsidR="00BE1E99" w:rsidRDefault="00BE1E99">
      <w:pPr>
        <w:jc w:val="center"/>
      </w:pPr>
    </w:p>
    <w:p w14:paraId="3CC9F879" w14:textId="77777777" w:rsidR="00BE1E99" w:rsidRDefault="00BE1E99">
      <w:pPr>
        <w:jc w:val="center"/>
        <w:rPr>
          <w:rFonts w:ascii="Domus" w:hAnsi="Domus" w:cs="Arial"/>
          <w:b/>
          <w:bCs/>
          <w:color w:val="000000"/>
          <w:sz w:val="22"/>
          <w:szCs w:val="22"/>
        </w:rPr>
      </w:pPr>
    </w:p>
    <w:tbl>
      <w:tblPr>
        <w:tblW w:w="9600" w:type="dxa"/>
        <w:tblInd w:w="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82"/>
        <w:gridCol w:w="280"/>
        <w:gridCol w:w="1660"/>
        <w:gridCol w:w="280"/>
        <w:gridCol w:w="1440"/>
        <w:gridCol w:w="222"/>
        <w:gridCol w:w="1800"/>
        <w:gridCol w:w="280"/>
        <w:gridCol w:w="2920"/>
      </w:tblGrid>
      <w:tr w:rsidR="00BE1E99" w14:paraId="19077ADB" w14:textId="7777777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58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tbl>
            <w:tblPr>
              <w:tblW w:w="936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93"/>
              <w:gridCol w:w="1353"/>
              <w:gridCol w:w="631"/>
              <w:gridCol w:w="1929"/>
              <w:gridCol w:w="1420"/>
              <w:gridCol w:w="3240"/>
            </w:tblGrid>
            <w:tr w:rsidR="00BE1E99" w14:paraId="0BCBC82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B4DFCF2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lastRenderedPageBreak/>
                    <w:t>Number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9ED9239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t>Start Time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A0F8B64" w14:textId="77777777" w:rsidR="00BE1E99" w:rsidRDefault="00BE1E99">
                  <w:pPr>
                    <w:suppressAutoHyphens w:val="0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16370BE" w14:textId="77777777" w:rsidR="00BE1E99" w:rsidRDefault="00BE1E99">
                  <w:pPr>
                    <w:suppressAutoHyphens w:val="0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EE8F4B3" w14:textId="77777777" w:rsidR="00BE1E99" w:rsidRDefault="00BE1E99">
                  <w:pPr>
                    <w:suppressAutoHyphens w:val="0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A006266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t>Club</w:t>
                  </w:r>
                </w:p>
              </w:tc>
            </w:tr>
            <w:tr w:rsidR="00BE1E99" w14:paraId="6D996E1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3C99B77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085DF947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830D27E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8.01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407DA02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C4334F9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Colin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95421C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White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BA0A9A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Colchester Rovers CC</w:t>
                  </w:r>
                </w:p>
              </w:tc>
            </w:tr>
            <w:tr w:rsidR="00BE1E99" w14:paraId="2AF8917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22257CE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6A8F4AAE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630F50B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8.02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F3555D3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C2A6DA5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 xml:space="preserve">Ian 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2BD45A8" w14:textId="77777777" w:rsidR="00BE1E99" w:rsidRDefault="00DD7F44">
                  <w:pPr>
                    <w:suppressAutoHyphens w:val="0"/>
                    <w:textAlignment w:val="auto"/>
                  </w:pP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Braybrook</w:t>
                  </w:r>
                  <w:proofErr w:type="spellEnd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 xml:space="preserve"> 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2261B7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Basildon CC</w:t>
                  </w:r>
                </w:p>
              </w:tc>
            </w:tr>
            <w:tr w:rsidR="00BE1E99" w14:paraId="3B73E9A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CF1C8B8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02ADF4B1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3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690E677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8.03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FE65DF7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3AFAB71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Wolfgang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550D84F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Emmerich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9870267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London Phoenix CC</w:t>
                  </w:r>
                </w:p>
              </w:tc>
            </w:tr>
            <w:tr w:rsidR="00BE1E99" w14:paraId="30ACCB5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8D6B8E0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107F5F17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4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16FB68C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8.04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5BACD63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A660F1A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Dan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85E5055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Carter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53C9854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Essex Roads CC</w:t>
                  </w:r>
                </w:p>
              </w:tc>
            </w:tr>
            <w:tr w:rsidR="00BE1E99" w14:paraId="5DB380E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001E07C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130DD602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5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4D7C001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8.05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3ED9F76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E0B3514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Timothy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F00177B" w14:textId="77777777" w:rsidR="00BE1E99" w:rsidRDefault="00DD7F44">
                  <w:pPr>
                    <w:suppressAutoHyphens w:val="0"/>
                    <w:textAlignment w:val="auto"/>
                  </w:pP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Chilvers</w:t>
                  </w:r>
                  <w:proofErr w:type="spellEnd"/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191B402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Maldon &amp; District CC</w:t>
                  </w:r>
                </w:p>
              </w:tc>
            </w:tr>
            <w:tr w:rsidR="00BE1E99" w14:paraId="4D7875B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A64DF08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1ACD09D4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6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6FECE46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8.06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83C3F7A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A5C024F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Rob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6D18C7B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Chaplin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0072739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 xml:space="preserve">East London </w:t>
                  </w: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Velo</w:t>
                  </w:r>
                  <w:proofErr w:type="spellEnd"/>
                </w:p>
              </w:tc>
            </w:tr>
            <w:tr w:rsidR="00BE1E99" w14:paraId="6D0E1BB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1480C27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6406E984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7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8395361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8.07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A4095B1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ABB7F0B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Dan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605975E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Foster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F8CF133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3T-RACING</w:t>
                  </w:r>
                </w:p>
              </w:tc>
            </w:tr>
            <w:tr w:rsidR="00BE1E99" w14:paraId="7240EA7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1498AA0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0D580BD9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5CB30A5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8.08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F15CEE1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2AE7CA1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Gill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AF0261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Carter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9F25F5A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Essex Roads CC</w:t>
                  </w:r>
                </w:p>
              </w:tc>
            </w:tr>
            <w:tr w:rsidR="00BE1E99" w14:paraId="3A0309E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F6FD137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3FB9F9BB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9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CAE511A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8.09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66A27F1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18B05B1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Richard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D663988" w14:textId="77777777" w:rsidR="00BE1E99" w:rsidRDefault="00DD7F44">
                  <w:pPr>
                    <w:suppressAutoHyphens w:val="0"/>
                    <w:textAlignment w:val="auto"/>
                  </w:pP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Pimlott</w:t>
                  </w:r>
                  <w:proofErr w:type="spellEnd"/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5B9F544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Finsbury Park CC</w:t>
                  </w:r>
                </w:p>
              </w:tc>
            </w:tr>
            <w:tr w:rsidR="00BE1E99" w14:paraId="494B3E0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19F6804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7B66226A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10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84328DB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8.10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3832635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95DB87D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Peter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B7B6934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Harding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87FC8E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Chelmer CC</w:t>
                  </w:r>
                </w:p>
              </w:tc>
            </w:tr>
            <w:tr w:rsidR="00BE1E99" w14:paraId="677423B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69772E6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5B1FD205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11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EC8FC4E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8.11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F842B28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C7869E1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Peter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282E077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Tibbitts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1E9F54B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Ford CC</w:t>
                  </w:r>
                </w:p>
              </w:tc>
            </w:tr>
            <w:tr w:rsidR="00BE1E99" w14:paraId="34792E6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D8A619E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70CFD133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12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F997375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8.12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CEF38ED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067CBD1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Neal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902E42C" w14:textId="77777777" w:rsidR="00BE1E99" w:rsidRDefault="00DD7F44">
                  <w:pPr>
                    <w:suppressAutoHyphens w:val="0"/>
                    <w:textAlignment w:val="auto"/>
                  </w:pP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Marrin</w:t>
                  </w:r>
                  <w:proofErr w:type="spellEnd"/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EF83E42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Finsbury Park CC</w:t>
                  </w:r>
                </w:p>
              </w:tc>
            </w:tr>
            <w:tr w:rsidR="00BE1E99" w14:paraId="6A6708A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7F55F96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0B60CC3F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13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B883CB2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8.13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48D27CB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63C7A40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 xml:space="preserve">Graham 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92ACB7C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Hurrell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9CD0C8C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Basildon CC</w:t>
                  </w:r>
                </w:p>
              </w:tc>
            </w:tr>
            <w:tr w:rsidR="00BE1E99" w14:paraId="337B14F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DC519C3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5D7A0ECD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14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E96BAD2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8.14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789D6CA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E01EEAE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Lisa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B2E6740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Hurrell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E3BB427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 xml:space="preserve">Maldon &amp; </w:t>
                  </w: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District CC</w:t>
                  </w:r>
                </w:p>
              </w:tc>
            </w:tr>
            <w:tr w:rsidR="00BE1E99" w14:paraId="38A59A6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3DFDE36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0E5C83FA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15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E3FD6CE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8.15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2204D2A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C3D242A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Christopher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0A14C4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Smith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6F824B9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Eat Plants Not Pigs CC</w:t>
                  </w:r>
                </w:p>
              </w:tc>
            </w:tr>
            <w:tr w:rsidR="00BE1E99" w14:paraId="2161986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4208A5A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2F6875FD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16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58335D6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8.16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5B54529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62AF762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Lee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9613B00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Kennedy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2214505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Army Cycling</w:t>
                  </w:r>
                </w:p>
              </w:tc>
            </w:tr>
            <w:tr w:rsidR="00BE1E99" w14:paraId="4851D16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81F6042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26BCA576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17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E245F68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8.17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46CF3D2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2D28D5E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Jeremy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2860CF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Greenwood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BAC33F3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Finsbury Park CC</w:t>
                  </w:r>
                </w:p>
              </w:tc>
            </w:tr>
            <w:tr w:rsidR="00BE1E99" w14:paraId="1CD9029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5DB9BB7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54F1648A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18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BAAF0A7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8.18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7DF0D6F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3134233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Gavin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4DF8780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Lewis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E5E25B3" w14:textId="77777777" w:rsidR="00BE1E99" w:rsidRDefault="00DD7F44">
                  <w:pPr>
                    <w:suppressAutoHyphens w:val="0"/>
                    <w:textAlignment w:val="auto"/>
                  </w:pP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Velo</w:t>
                  </w:r>
                  <w:proofErr w:type="spellEnd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 xml:space="preserve"> </w:t>
                  </w: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Schils</w:t>
                  </w:r>
                  <w:proofErr w:type="spellEnd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 xml:space="preserve"> Interbike RT</w:t>
                  </w:r>
                </w:p>
              </w:tc>
            </w:tr>
            <w:tr w:rsidR="00BE1E99" w14:paraId="63E11EA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C454E65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19DD55FB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19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B383721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8.19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6A7C8A1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DC88196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Malcolm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0201AB4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Strickland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AAD429B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Thornton Road Club</w:t>
                  </w:r>
                </w:p>
              </w:tc>
            </w:tr>
            <w:tr w:rsidR="00BE1E99" w14:paraId="6940BA2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E60FD19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79DA9686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20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1CD88D7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8.20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5078B2D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D732CD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Colin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68C18BB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Ward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79DBBF7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Essex Roads CC</w:t>
                  </w:r>
                </w:p>
              </w:tc>
            </w:tr>
            <w:tr w:rsidR="00BE1E99" w14:paraId="784A0CF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331AE86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54013467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21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D4438A5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8.21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D3DFAFE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DD2AF13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Jim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6934CB5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Reed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BF2AFAC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Colchester Rovers CC</w:t>
                  </w:r>
                </w:p>
              </w:tc>
            </w:tr>
            <w:tr w:rsidR="00BE1E99" w14:paraId="5E7DAA2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BE00B0A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6D14582B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22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0876C25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8.22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64CB178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740FCE4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Paul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332AECA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Ruffy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A684DCF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Eat Plants Not Pigs CC</w:t>
                  </w:r>
                </w:p>
              </w:tc>
            </w:tr>
            <w:tr w:rsidR="00BE1E99" w14:paraId="1CDCB67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5F69874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304369A4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23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53887B4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8.23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4BAD70A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ED85B86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Matt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D3BE2B2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Haigh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D74974A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Essex Roads CC</w:t>
                  </w:r>
                </w:p>
              </w:tc>
            </w:tr>
            <w:tr w:rsidR="00BE1E99" w14:paraId="140D0D3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A4FEE9B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47819D2E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24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277C4A1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8.24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7BF22F0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AAC31D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Adam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B011173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Chamberlin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307246C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TPH Racing</w:t>
                  </w:r>
                </w:p>
              </w:tc>
            </w:tr>
            <w:tr w:rsidR="00BE1E99" w14:paraId="00FD029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3BFCEFE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0074B6FA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lastRenderedPageBreak/>
                    <w:t>25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89C39FD" w14:textId="77777777" w:rsidR="00BE1E99" w:rsidRDefault="00BE1E99">
                  <w:pPr>
                    <w:suppressAutoHyphens w:val="0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3C6955FC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lastRenderedPageBreak/>
                    <w:t>8.25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01476EF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C236A78" w14:textId="77777777" w:rsidR="00BE1E99" w:rsidRDefault="00BE1E99">
                  <w:pPr>
                    <w:suppressAutoHyphens w:val="0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15B8478D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lastRenderedPageBreak/>
                    <w:t>Stuart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99DAA69" w14:textId="77777777" w:rsidR="00BE1E99" w:rsidRDefault="00BE1E99">
                  <w:pPr>
                    <w:suppressAutoHyphens w:val="0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109F7535" w14:textId="77777777" w:rsidR="00BE1E99" w:rsidRDefault="00DD7F44">
                  <w:pPr>
                    <w:suppressAutoHyphens w:val="0"/>
                    <w:textAlignment w:val="auto"/>
                  </w:pP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lastRenderedPageBreak/>
                    <w:t>Weatherley</w:t>
                  </w:r>
                  <w:proofErr w:type="spellEnd"/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0603DC8" w14:textId="77777777" w:rsidR="00BE1E99" w:rsidRDefault="00BE1E99">
                  <w:pPr>
                    <w:suppressAutoHyphens w:val="0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172EFF18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lastRenderedPageBreak/>
                    <w:t>TPH Racing</w:t>
                  </w:r>
                </w:p>
              </w:tc>
            </w:tr>
            <w:tr w:rsidR="00BE1E99" w14:paraId="3D65032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559A158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5A8F66D0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26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A682797" w14:textId="77777777" w:rsidR="00BE1E99" w:rsidRDefault="00BE1E99">
                  <w:pPr>
                    <w:suppressAutoHyphens w:val="0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18C3A745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8.26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4F4CC9F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E5ABF56" w14:textId="77777777" w:rsidR="00BE1E99" w:rsidRDefault="00BE1E99">
                  <w:pPr>
                    <w:suppressAutoHyphens w:val="0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5A6B1C55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Andrew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A2ADDC4" w14:textId="77777777" w:rsidR="00BE1E99" w:rsidRDefault="00BE1E99">
                  <w:pPr>
                    <w:suppressAutoHyphens w:val="0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398A8FD4" w14:textId="77777777" w:rsidR="00BE1E99" w:rsidRDefault="00DD7F44">
                  <w:pPr>
                    <w:suppressAutoHyphens w:val="0"/>
                    <w:textAlignment w:val="auto"/>
                  </w:pP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Turnock</w:t>
                  </w:r>
                  <w:proofErr w:type="spellEnd"/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3BC99E0" w14:textId="77777777" w:rsidR="00BE1E99" w:rsidRDefault="00BE1E99">
                  <w:pPr>
                    <w:suppressAutoHyphens w:val="0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4567E264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Finsbury Park CC</w:t>
                  </w:r>
                </w:p>
              </w:tc>
            </w:tr>
            <w:tr w:rsidR="00BE1E99" w14:paraId="7CEC325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735B292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121083FA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27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EA3C7BE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8.27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C32872A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9780025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Giles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BAA5385" w14:textId="77777777" w:rsidR="00BE1E99" w:rsidRDefault="00DD7F44">
                  <w:pPr>
                    <w:suppressAutoHyphens w:val="0"/>
                    <w:textAlignment w:val="auto"/>
                  </w:pPr>
                  <w:proofErr w:type="spellStart"/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Askham</w:t>
                  </w:r>
                  <w:proofErr w:type="spellEnd"/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30530B7B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Colchester Rovers CC</w:t>
                  </w:r>
                </w:p>
              </w:tc>
            </w:tr>
            <w:tr w:rsidR="00BE1E99" w14:paraId="0F83860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C5335F4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6F499419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28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4C387B4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8.28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C39F1B7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25FAAD8F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 xml:space="preserve">Paul 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1CE103A5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Dewberry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F55895C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Colchester Rovers CC</w:t>
                  </w:r>
                </w:p>
              </w:tc>
            </w:tr>
            <w:tr w:rsidR="00BE1E99" w14:paraId="34033C4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90"/>
              </w:trPr>
              <w:tc>
                <w:tcPr>
                  <w:tcW w:w="79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3B8D0AB" w14:textId="77777777" w:rsidR="00BE1E99" w:rsidRDefault="00BE1E99">
                  <w:pPr>
                    <w:suppressAutoHyphens w:val="0"/>
                    <w:ind w:left="-310" w:right="-244"/>
                    <w:jc w:val="center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  <w:p w14:paraId="242A1713" w14:textId="77777777" w:rsidR="00BE1E99" w:rsidRDefault="00DD7F44">
                  <w:pPr>
                    <w:suppressAutoHyphens w:val="0"/>
                    <w:ind w:left="-310" w:right="-244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29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DC3FD67" w14:textId="77777777" w:rsidR="00BE1E99" w:rsidRDefault="00DD7F44">
                  <w:pPr>
                    <w:suppressAutoHyphens w:val="0"/>
                    <w:jc w:val="center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8.29</w:t>
                  </w:r>
                </w:p>
              </w:tc>
              <w:tc>
                <w:tcPr>
                  <w:tcW w:w="631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2DD5FE3" w14:textId="77777777" w:rsidR="00BE1E99" w:rsidRDefault="00BE1E99">
                  <w:pPr>
                    <w:suppressAutoHyphens w:val="0"/>
                    <w:jc w:val="right"/>
                    <w:textAlignment w:val="auto"/>
                    <w:rPr>
                      <w:rFonts w:ascii="Domus" w:hAnsi="Domus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1929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1B470E3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Robin</w:t>
                  </w:r>
                </w:p>
              </w:tc>
              <w:tc>
                <w:tcPr>
                  <w:tcW w:w="142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25BA41B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Johnson</w:t>
                  </w:r>
                </w:p>
              </w:tc>
              <w:tc>
                <w:tcPr>
                  <w:tcW w:w="3240" w:type="dxa"/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0B3925F" w14:textId="77777777" w:rsidR="00BE1E99" w:rsidRDefault="00DD7F44">
                  <w:pPr>
                    <w:suppressAutoHyphens w:val="0"/>
                    <w:textAlignment w:val="auto"/>
                  </w:pPr>
                  <w:r>
                    <w:rPr>
                      <w:rFonts w:ascii="Domus" w:hAnsi="Domus" w:cs="Calibri"/>
                      <w:color w:val="000000"/>
                      <w:sz w:val="22"/>
                      <w:szCs w:val="22"/>
                      <w:lang w:val="en-GB" w:eastAsia="en-GB"/>
                    </w:rPr>
                    <w:t>Brighton Mitre CC</w:t>
                  </w:r>
                </w:p>
              </w:tc>
            </w:tr>
          </w:tbl>
          <w:p w14:paraId="7B2D1E20" w14:textId="77777777" w:rsidR="00BE1E99" w:rsidRDefault="00BE1E99">
            <w:pPr>
              <w:spacing w:line="276" w:lineRule="auto"/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E9AEC2" w14:textId="77777777" w:rsidR="00BE1E99" w:rsidRDefault="00BE1E99">
            <w:pPr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66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E20923" w14:textId="77777777" w:rsidR="00BE1E99" w:rsidRDefault="00BE1E99">
            <w:pPr>
              <w:spacing w:line="276" w:lineRule="auto"/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857A8E" w14:textId="77777777" w:rsidR="00BE1E99" w:rsidRDefault="00BE1E99">
            <w:pPr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44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BB505D" w14:textId="77777777" w:rsidR="00BE1E99" w:rsidRDefault="00BE1E99">
            <w:pPr>
              <w:spacing w:line="276" w:lineRule="auto"/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06AACC" w14:textId="77777777" w:rsidR="00BE1E99" w:rsidRDefault="00BE1E99">
            <w:pPr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8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D311A0" w14:textId="77777777" w:rsidR="00BE1E99" w:rsidRDefault="00BE1E99">
            <w:pPr>
              <w:spacing w:line="276" w:lineRule="auto"/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581157" w14:textId="77777777" w:rsidR="00BE1E99" w:rsidRDefault="00BE1E99">
            <w:pPr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92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9DE92E" w14:textId="77777777" w:rsidR="00BE1E99" w:rsidRDefault="00BE1E99">
            <w:pPr>
              <w:spacing w:line="276" w:lineRule="auto"/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</w:tr>
      <w:tr w:rsidR="00BE1E99" w14:paraId="2557D7BC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58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00E1AC" w14:textId="77777777" w:rsidR="00BE1E99" w:rsidRDefault="00BE1E99">
            <w:pPr>
              <w:rPr>
                <w:rFonts w:ascii="Domus" w:hAnsi="Domus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DE7393" w14:textId="77777777" w:rsidR="00BE1E99" w:rsidRDefault="00BE1E99">
            <w:pPr>
              <w:spacing w:line="276" w:lineRule="auto"/>
              <w:rPr>
                <w:rFonts w:ascii="Domus" w:eastAsia="Calibri" w:hAnsi="Domus"/>
                <w:sz w:val="20"/>
                <w:szCs w:val="20"/>
                <w:lang w:val="en-GB" w:eastAsia="en-GB"/>
              </w:rPr>
            </w:pPr>
          </w:p>
        </w:tc>
        <w:tc>
          <w:tcPr>
            <w:tcW w:w="166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04C46A" w14:textId="77777777" w:rsidR="00BE1E99" w:rsidRDefault="00BE1E99">
            <w:pPr>
              <w:spacing w:line="276" w:lineRule="auto"/>
              <w:rPr>
                <w:rFonts w:ascii="Domus" w:eastAsia="Calibri" w:hAnsi="Domus"/>
                <w:sz w:val="20"/>
                <w:szCs w:val="20"/>
                <w:lang w:val="en-GB" w:eastAsia="en-GB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EFF3A6" w14:textId="77777777" w:rsidR="00BE1E99" w:rsidRDefault="00BE1E99">
            <w:pPr>
              <w:spacing w:line="276" w:lineRule="auto"/>
              <w:rPr>
                <w:rFonts w:ascii="Domus" w:eastAsia="Calibri" w:hAnsi="Domus"/>
                <w:sz w:val="20"/>
                <w:szCs w:val="20"/>
                <w:lang w:val="en-GB" w:eastAsia="en-GB"/>
              </w:rPr>
            </w:pPr>
          </w:p>
        </w:tc>
        <w:tc>
          <w:tcPr>
            <w:tcW w:w="144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62D250" w14:textId="77777777" w:rsidR="00BE1E99" w:rsidRDefault="00BE1E99">
            <w:pPr>
              <w:spacing w:line="276" w:lineRule="auto"/>
              <w:rPr>
                <w:rFonts w:ascii="Domus" w:eastAsia="Calibri" w:hAnsi="Domus"/>
                <w:sz w:val="20"/>
                <w:szCs w:val="20"/>
                <w:lang w:val="en-GB" w:eastAsia="en-GB"/>
              </w:rPr>
            </w:pP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2B2AF2" w14:textId="77777777" w:rsidR="00BE1E99" w:rsidRDefault="00BE1E99">
            <w:pPr>
              <w:spacing w:line="276" w:lineRule="auto"/>
              <w:rPr>
                <w:rFonts w:ascii="Domus" w:eastAsia="Calibri" w:hAnsi="Domus"/>
                <w:sz w:val="20"/>
                <w:szCs w:val="20"/>
                <w:lang w:val="en-GB" w:eastAsia="en-GB"/>
              </w:rPr>
            </w:pPr>
          </w:p>
        </w:tc>
        <w:tc>
          <w:tcPr>
            <w:tcW w:w="18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1B3E43" w14:textId="77777777" w:rsidR="00BE1E99" w:rsidRDefault="00BE1E99">
            <w:pPr>
              <w:spacing w:line="276" w:lineRule="auto"/>
              <w:rPr>
                <w:rFonts w:ascii="Domus" w:eastAsia="Calibri" w:hAnsi="Domus"/>
                <w:sz w:val="20"/>
                <w:szCs w:val="20"/>
                <w:lang w:val="en-GB" w:eastAsia="en-GB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305A98" w14:textId="77777777" w:rsidR="00BE1E99" w:rsidRDefault="00BE1E99">
            <w:pPr>
              <w:spacing w:line="276" w:lineRule="auto"/>
              <w:rPr>
                <w:rFonts w:ascii="Domus" w:eastAsia="Calibri" w:hAnsi="Domus"/>
                <w:sz w:val="20"/>
                <w:szCs w:val="20"/>
                <w:lang w:val="en-GB" w:eastAsia="en-GB"/>
              </w:rPr>
            </w:pPr>
          </w:p>
        </w:tc>
        <w:tc>
          <w:tcPr>
            <w:tcW w:w="292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105348" w14:textId="77777777" w:rsidR="00BE1E99" w:rsidRDefault="00BE1E99">
            <w:pPr>
              <w:spacing w:line="276" w:lineRule="auto"/>
              <w:rPr>
                <w:rFonts w:ascii="Domus" w:eastAsia="Calibri" w:hAnsi="Domus"/>
                <w:sz w:val="20"/>
                <w:szCs w:val="20"/>
                <w:lang w:val="en-GB" w:eastAsia="en-GB"/>
              </w:rPr>
            </w:pPr>
          </w:p>
        </w:tc>
      </w:tr>
    </w:tbl>
    <w:p w14:paraId="35FC1466" w14:textId="77777777" w:rsidR="00BE1E99" w:rsidRDefault="00BE1E99"/>
    <w:sectPr w:rsidR="00BE1E99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43C35" w14:textId="77777777" w:rsidR="00DD7F44" w:rsidRDefault="00DD7F44">
      <w:r>
        <w:separator/>
      </w:r>
    </w:p>
  </w:endnote>
  <w:endnote w:type="continuationSeparator" w:id="0">
    <w:p w14:paraId="057E828D" w14:textId="77777777" w:rsidR="00DD7F44" w:rsidRDefault="00DD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mu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2CCAB" w14:textId="77777777" w:rsidR="00DD7F44" w:rsidRDefault="00DD7F44">
      <w:r>
        <w:rPr>
          <w:color w:val="000000"/>
        </w:rPr>
        <w:separator/>
      </w:r>
    </w:p>
  </w:footnote>
  <w:footnote w:type="continuationSeparator" w:id="0">
    <w:p w14:paraId="78F58B87" w14:textId="77777777" w:rsidR="00DD7F44" w:rsidRDefault="00DD7F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E1E99"/>
    <w:rsid w:val="006B430E"/>
    <w:rsid w:val="00981C11"/>
    <w:rsid w:val="00BE1E99"/>
    <w:rsid w:val="00DD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2F9EE"/>
  <w15:docId w15:val="{CC687293-3E6B-4480-A662-B55DEDB12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colchesterrovers.org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554</Words>
  <Characters>3160</Characters>
  <Application>Microsoft Office Word</Application>
  <DocSecurity>2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Hall</dc:creator>
  <dc:description/>
  <cp:lastModifiedBy>Dan Hall</cp:lastModifiedBy>
  <cp:revision>4</cp:revision>
  <dcterms:created xsi:type="dcterms:W3CDTF">2019-07-08T18:10:00Z</dcterms:created>
  <dcterms:modified xsi:type="dcterms:W3CDTF">2019-07-08T18:10:00Z</dcterms:modified>
</cp:coreProperties>
</file>