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jpeg"/>
  <Override PartName="/word/media/image10.JPG" ContentType="image/jpeg"/>
  <Override PartName="/word/media/image11.JPG" ContentType="image/jpeg"/>
  <Override PartName="/word/media/image12.jp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4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2266D3" w14:textId="77777777" w:rsidR="00D51118" w:rsidRDefault="00D51118" w:rsidP="002E05B1">
      <w:pPr>
        <w:ind w:left="1440"/>
        <w:jc w:val="center"/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"/>
        <w:gridCol w:w="10206"/>
      </w:tblGrid>
      <w:tr w:rsidR="007F329C" w14:paraId="3E63FB20" w14:textId="77777777" w:rsidTr="00D95049">
        <w:tc>
          <w:tcPr>
            <w:tcW w:w="2786" w:type="dxa"/>
            <w:vAlign w:val="center"/>
          </w:tcPr>
          <w:p w14:paraId="4995E15D" w14:textId="3E182BBA" w:rsidR="000D05C2" w:rsidRPr="004D5764" w:rsidRDefault="000D05C2" w:rsidP="0027534F">
            <w:pPr>
              <w:spacing w:before="240" w:after="240"/>
              <w:rPr>
                <w:rFonts w:asciiTheme="minorHAnsi" w:hAnsiTheme="minorHAnsi" w:cstheme="minorHAnsi"/>
                <w:b/>
                <w:color w:val="2F5496" w:themeColor="accent1" w:themeShade="BF"/>
                <w:sz w:val="32"/>
                <w:szCs w:val="32"/>
              </w:rPr>
            </w:pPr>
          </w:p>
        </w:tc>
        <w:tc>
          <w:tcPr>
            <w:tcW w:w="7896" w:type="dxa"/>
          </w:tcPr>
          <w:p w14:paraId="7FF39339" w14:textId="67DA8242" w:rsidR="000D05C2" w:rsidRDefault="006745BE" w:rsidP="002E05B1">
            <w:pPr>
              <w:jc w:val="center"/>
              <w:rPr>
                <w:rFonts w:asciiTheme="minorHAnsi" w:hAnsiTheme="minorHAnsi" w:cstheme="minorHAnsi"/>
                <w:b/>
                <w:color w:val="2F5496" w:themeColor="accent1" w:themeShade="B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C411F7" wp14:editId="7309A21F">
                  <wp:extent cx="6161405" cy="1333402"/>
                  <wp:effectExtent l="95250" t="95250" r="86995" b="4768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524" cy="140354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14C3E" w14:textId="79F43001" w:rsidR="00681DB8" w:rsidRPr="003B0F1B" w:rsidRDefault="00135A66" w:rsidP="00D849E5">
      <w:pPr>
        <w:jc w:val="center"/>
        <w:rPr>
          <w:rFonts w:asciiTheme="minorHAnsi" w:hAnsiTheme="minorHAnsi" w:cstheme="minorHAnsi"/>
          <w:sz w:val="28"/>
          <w:szCs w:val="28"/>
        </w:rPr>
      </w:pPr>
      <w:hyperlink r:id="rId9" w:history="1">
        <w:r w:rsidR="00D849E5" w:rsidRPr="009C409D">
          <w:rPr>
            <w:rStyle w:val="Hyperlink"/>
            <w:rFonts w:asciiTheme="minorHAnsi" w:hAnsiTheme="minorHAnsi" w:cstheme="minorHAnsi"/>
            <w:sz w:val="28"/>
            <w:szCs w:val="28"/>
          </w:rPr>
          <w:t>https://www.cyclingtimetrials.org.uk/race-details/16533</w:t>
        </w:r>
      </w:hyperlink>
    </w:p>
    <w:p w14:paraId="11A383A8" w14:textId="7F9879E5" w:rsidR="00242E02" w:rsidRDefault="003B0F1B" w:rsidP="003B0F1B">
      <w:pPr>
        <w:jc w:val="center"/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350C7B75" wp14:editId="6957B5AC">
            <wp:extent cx="330378" cy="466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ali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7" cy="4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CB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Gender Equality in Pri</w:t>
      </w:r>
      <w:r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z</w:t>
      </w:r>
      <w:r w:rsidR="00454CB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 xml:space="preserve">e </w:t>
      </w:r>
      <w:r w:rsidR="00BF1C5F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 xml:space="preserve">Awards </w:t>
      </w:r>
      <w:r w:rsidR="00454CB1"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  <w:t>- £100 to winner</w:t>
      </w:r>
      <w:r>
        <w:rPr>
          <w:rFonts w:asciiTheme="minorHAnsi" w:hAnsiTheme="minorHAnsi" w:cstheme="minorHAnsi"/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4AD2107B" wp14:editId="77CF22A3">
            <wp:extent cx="330378" cy="466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qualit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7" cy="4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46D9" w14:textId="77777777" w:rsidR="00F075A8" w:rsidRPr="007F7671" w:rsidRDefault="00F075A8" w:rsidP="003B0F1B">
      <w:pPr>
        <w:jc w:val="center"/>
        <w:rPr>
          <w:rFonts w:asciiTheme="minorHAnsi" w:hAnsiTheme="minorHAnsi" w:cstheme="minorHAnsi"/>
          <w:b/>
          <w:color w:val="2F5496" w:themeColor="accent1" w:themeShade="BF"/>
          <w:sz w:val="36"/>
          <w:szCs w:val="36"/>
        </w:rPr>
      </w:pPr>
    </w:p>
    <w:p w14:paraId="0AF664BE" w14:textId="130BE219" w:rsidR="0007608E" w:rsidRPr="00D95049" w:rsidRDefault="00E64DBA" w:rsidP="00D95049">
      <w:pPr>
        <w:ind w:left="2880"/>
        <w:rPr>
          <w:rFonts w:asciiTheme="minorHAnsi" w:hAnsiTheme="minorHAnsi" w:cstheme="minorHAnsi"/>
          <w:b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9ED9626" wp14:editId="3AA60B11">
            <wp:extent cx="2581275" cy="2581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5CC5A" w14:textId="77777777" w:rsidR="00E64DBA" w:rsidRDefault="00E64DBA" w:rsidP="00D51118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60A3659" w14:textId="209D47AD" w:rsidR="00D51118" w:rsidRPr="00772D21" w:rsidRDefault="00006196" w:rsidP="00D51118">
      <w:pPr>
        <w:jc w:val="center"/>
        <w:rPr>
          <w:rFonts w:asciiTheme="minorHAnsi" w:hAnsiTheme="minorHAnsi"/>
          <w:b/>
          <w:sz w:val="28"/>
          <w:szCs w:val="28"/>
        </w:rPr>
      </w:pPr>
      <w:r w:rsidRPr="00772D21">
        <w:rPr>
          <w:rFonts w:asciiTheme="minorHAnsi" w:hAnsiTheme="minorHAnsi"/>
          <w:b/>
          <w:sz w:val="28"/>
          <w:szCs w:val="28"/>
        </w:rPr>
        <w:t>Event</w:t>
      </w:r>
      <w:r w:rsidR="00D51118" w:rsidRPr="00772D21">
        <w:rPr>
          <w:rFonts w:asciiTheme="minorHAnsi" w:hAnsiTheme="minorHAnsi"/>
          <w:b/>
          <w:sz w:val="28"/>
          <w:szCs w:val="28"/>
        </w:rPr>
        <w:t xml:space="preserve"> HQ: Bishopton Community Hall, </w:t>
      </w:r>
      <w:proofErr w:type="spellStart"/>
      <w:r w:rsidR="00D51118" w:rsidRPr="00772D21">
        <w:rPr>
          <w:rFonts w:asciiTheme="minorHAnsi" w:hAnsiTheme="minorHAnsi"/>
          <w:b/>
          <w:sz w:val="28"/>
          <w:szCs w:val="28"/>
        </w:rPr>
        <w:t>Gledstane</w:t>
      </w:r>
      <w:proofErr w:type="spellEnd"/>
      <w:r w:rsidR="00D51118" w:rsidRPr="00772D21">
        <w:rPr>
          <w:rFonts w:asciiTheme="minorHAnsi" w:hAnsiTheme="minorHAnsi"/>
          <w:b/>
          <w:sz w:val="28"/>
          <w:szCs w:val="28"/>
        </w:rPr>
        <w:t xml:space="preserve"> Rd, Bishopton, PA7 5AU</w:t>
      </w:r>
    </w:p>
    <w:p w14:paraId="4D7307C9" w14:textId="50DA689B" w:rsidR="00D51118" w:rsidRPr="00772D21" w:rsidRDefault="00006196" w:rsidP="00D51118">
      <w:pPr>
        <w:jc w:val="center"/>
        <w:rPr>
          <w:rFonts w:asciiTheme="minorHAnsi" w:hAnsiTheme="minorHAnsi" w:cstheme="minorHAnsi"/>
          <w:sz w:val="28"/>
          <w:szCs w:val="28"/>
        </w:rPr>
      </w:pPr>
      <w:r w:rsidRPr="00772D21">
        <w:rPr>
          <w:rFonts w:asciiTheme="minorHAnsi" w:hAnsiTheme="minorHAnsi" w:cstheme="minorHAnsi"/>
          <w:sz w:val="28"/>
          <w:szCs w:val="28"/>
        </w:rPr>
        <w:t xml:space="preserve">Event </w:t>
      </w:r>
      <w:r w:rsidR="006419E9" w:rsidRPr="00772D21">
        <w:rPr>
          <w:rFonts w:asciiTheme="minorHAnsi" w:hAnsiTheme="minorHAnsi" w:cstheme="minorHAnsi"/>
          <w:sz w:val="28"/>
          <w:szCs w:val="28"/>
        </w:rPr>
        <w:t xml:space="preserve">Sign On </w:t>
      </w:r>
      <w:r w:rsidR="00C07C85" w:rsidRPr="00772D21">
        <w:rPr>
          <w:rFonts w:asciiTheme="minorHAnsi" w:hAnsiTheme="minorHAnsi" w:cstheme="minorHAnsi"/>
          <w:sz w:val="28"/>
          <w:szCs w:val="28"/>
        </w:rPr>
        <w:t>from</w:t>
      </w:r>
      <w:r w:rsidR="006419E9" w:rsidRPr="00772D21">
        <w:rPr>
          <w:rFonts w:asciiTheme="minorHAnsi" w:hAnsiTheme="minorHAnsi" w:cstheme="minorHAnsi"/>
          <w:sz w:val="28"/>
          <w:szCs w:val="28"/>
        </w:rPr>
        <w:t xml:space="preserve"> 7:00 am</w:t>
      </w:r>
    </w:p>
    <w:p w14:paraId="2757E796" w14:textId="7B53C36A" w:rsidR="007F7671" w:rsidRDefault="00006196" w:rsidP="00772D21">
      <w:pPr>
        <w:jc w:val="center"/>
        <w:rPr>
          <w:rFonts w:asciiTheme="minorHAnsi" w:hAnsiTheme="minorHAnsi" w:cstheme="minorHAnsi"/>
          <w:sz w:val="28"/>
          <w:szCs w:val="28"/>
        </w:rPr>
      </w:pPr>
      <w:r w:rsidRPr="00772D21">
        <w:rPr>
          <w:rFonts w:asciiTheme="minorHAnsi" w:hAnsiTheme="minorHAnsi" w:cstheme="minorHAnsi"/>
          <w:sz w:val="28"/>
          <w:szCs w:val="28"/>
        </w:rPr>
        <w:t>Even</w:t>
      </w:r>
      <w:r w:rsidR="00394A01" w:rsidRPr="00772D21">
        <w:rPr>
          <w:rFonts w:asciiTheme="minorHAnsi" w:hAnsiTheme="minorHAnsi" w:cstheme="minorHAnsi"/>
          <w:sz w:val="28"/>
          <w:szCs w:val="28"/>
        </w:rPr>
        <w:t>t</w:t>
      </w:r>
      <w:r w:rsidRPr="00772D21">
        <w:rPr>
          <w:rFonts w:asciiTheme="minorHAnsi" w:hAnsiTheme="minorHAnsi" w:cstheme="minorHAnsi"/>
          <w:sz w:val="28"/>
          <w:szCs w:val="28"/>
        </w:rPr>
        <w:t xml:space="preserve"> Organiser: Graeme Cockburn</w:t>
      </w:r>
    </w:p>
    <w:p w14:paraId="577CA69A" w14:textId="77777777" w:rsidR="00772D21" w:rsidRPr="00772D21" w:rsidRDefault="00772D21" w:rsidP="00772D21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75200ACE" w14:textId="61AC1CD7" w:rsidR="00D51118" w:rsidRDefault="00CF46DD" w:rsidP="00CF46DD">
      <w:pPr>
        <w:pStyle w:val="PlainText"/>
        <w:ind w:left="14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F603FE">
        <w:rPr>
          <w:b/>
          <w:sz w:val="28"/>
          <w:szCs w:val="28"/>
        </w:rPr>
        <w:t xml:space="preserve"> </w:t>
      </w:r>
      <w:r w:rsidR="007F7671">
        <w:rPr>
          <w:noProof/>
        </w:rPr>
        <w:drawing>
          <wp:inline distT="0" distB="0" distL="0" distR="0" wp14:anchorId="1B0F23AB" wp14:editId="2ED807AD">
            <wp:extent cx="4181475" cy="10763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E5CA" w14:textId="10A966A2" w:rsidR="0007608E" w:rsidRDefault="00772D21" w:rsidP="00C1156B">
      <w:pPr>
        <w:pStyle w:val="PlainText"/>
        <w:jc w:val="center"/>
        <w:rPr>
          <w:sz w:val="24"/>
          <w:szCs w:val="24"/>
        </w:rPr>
      </w:pPr>
      <w:r w:rsidRPr="00C1156B">
        <w:rPr>
          <w:sz w:val="24"/>
          <w:szCs w:val="24"/>
        </w:rPr>
        <w:t>Can Lynsey make it a triple 23:34</w:t>
      </w:r>
      <w:r w:rsidR="00C1156B">
        <w:rPr>
          <w:sz w:val="24"/>
          <w:szCs w:val="24"/>
        </w:rPr>
        <w:t xml:space="preserve"> this </w:t>
      </w:r>
      <w:proofErr w:type="gramStart"/>
      <w:r w:rsidR="00C1156B">
        <w:rPr>
          <w:sz w:val="24"/>
          <w:szCs w:val="24"/>
        </w:rPr>
        <w:t>year !!</w:t>
      </w:r>
      <w:proofErr w:type="gramEnd"/>
    </w:p>
    <w:p w14:paraId="0CDC1B6E" w14:textId="15088DF4" w:rsidR="00E64DBA" w:rsidRPr="00D849E5" w:rsidRDefault="00CF5D4E" w:rsidP="00D849E5">
      <w:pPr>
        <w:pStyle w:val="PlainText"/>
        <w:rPr>
          <w:b/>
          <w:sz w:val="32"/>
          <w:szCs w:val="32"/>
        </w:rPr>
      </w:pPr>
      <w:r w:rsidRPr="00CF5D4E">
        <w:rPr>
          <w:b/>
          <w:sz w:val="32"/>
          <w:szCs w:val="32"/>
        </w:rPr>
        <w:t xml:space="preserve">    </w:t>
      </w:r>
    </w:p>
    <w:p w14:paraId="4CDB4437" w14:textId="77777777" w:rsidR="004059B2" w:rsidRDefault="004059B2" w:rsidP="00604FB3">
      <w:pPr>
        <w:pStyle w:val="PlainText"/>
        <w:ind w:left="2880"/>
        <w:rPr>
          <w:b/>
          <w:sz w:val="32"/>
          <w:szCs w:val="32"/>
          <w:u w:val="single"/>
        </w:rPr>
      </w:pPr>
    </w:p>
    <w:p w14:paraId="3B00DD0C" w14:textId="12D4BD83" w:rsidR="00CA4AEA" w:rsidRDefault="00CA4AEA" w:rsidP="00604FB3">
      <w:pPr>
        <w:pStyle w:val="PlainText"/>
        <w:ind w:left="2880"/>
        <w:rPr>
          <w:b/>
          <w:sz w:val="32"/>
          <w:szCs w:val="32"/>
          <w:u w:val="single"/>
        </w:rPr>
      </w:pPr>
      <w:r w:rsidRPr="00CE272D">
        <w:rPr>
          <w:b/>
          <w:sz w:val="32"/>
          <w:szCs w:val="32"/>
          <w:u w:val="single"/>
        </w:rPr>
        <w:t>Notes for Competitors</w:t>
      </w:r>
    </w:p>
    <w:p w14:paraId="75D4D5CD" w14:textId="06C05210" w:rsidR="00CE272D" w:rsidRDefault="00CE272D" w:rsidP="00604FB3">
      <w:pPr>
        <w:pStyle w:val="PlainText"/>
        <w:ind w:left="2880"/>
        <w:rPr>
          <w:b/>
          <w:sz w:val="24"/>
          <w:szCs w:val="24"/>
          <w:u w:val="single"/>
        </w:rPr>
      </w:pPr>
    </w:p>
    <w:p w14:paraId="1B18D175" w14:textId="77777777" w:rsidR="00FD77FE" w:rsidRPr="008F45EC" w:rsidRDefault="00FD77FE" w:rsidP="00604FB3">
      <w:pPr>
        <w:pStyle w:val="PlainText"/>
        <w:ind w:left="2880"/>
        <w:rPr>
          <w:b/>
          <w:sz w:val="24"/>
          <w:szCs w:val="24"/>
          <w:u w:val="single"/>
        </w:rPr>
      </w:pPr>
    </w:p>
    <w:p w14:paraId="2B2CF844" w14:textId="56344F94" w:rsidR="00CA4AEA" w:rsidRPr="004059B2" w:rsidRDefault="00CA4AEA" w:rsidP="001F3A6C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Sign on will be open from </w:t>
      </w:r>
      <w:r w:rsidR="00734B43" w:rsidRPr="004059B2">
        <w:rPr>
          <w:b/>
          <w:sz w:val="24"/>
          <w:szCs w:val="24"/>
        </w:rPr>
        <w:t>7</w:t>
      </w:r>
      <w:r w:rsidRPr="004059B2">
        <w:rPr>
          <w:b/>
          <w:sz w:val="24"/>
          <w:szCs w:val="24"/>
        </w:rPr>
        <w:t>:</w:t>
      </w:r>
      <w:r w:rsidR="002A5A96" w:rsidRPr="004059B2">
        <w:rPr>
          <w:b/>
          <w:sz w:val="24"/>
          <w:szCs w:val="24"/>
        </w:rPr>
        <w:t xml:space="preserve">00 </w:t>
      </w:r>
      <w:r w:rsidRPr="004059B2">
        <w:rPr>
          <w:b/>
          <w:sz w:val="24"/>
          <w:szCs w:val="24"/>
        </w:rPr>
        <w:t>am</w:t>
      </w:r>
    </w:p>
    <w:p w14:paraId="773D198C" w14:textId="43422E4A" w:rsidR="00CA4AEA" w:rsidRPr="004059B2" w:rsidRDefault="00CA4AEA" w:rsidP="001F3A6C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Please bring along a </w:t>
      </w:r>
      <w:r w:rsidR="00FB6BCB" w:rsidRPr="004059B2">
        <w:rPr>
          <w:sz w:val="24"/>
          <w:szCs w:val="24"/>
        </w:rPr>
        <w:t xml:space="preserve">license/membership </w:t>
      </w:r>
      <w:r w:rsidRPr="004059B2">
        <w:rPr>
          <w:sz w:val="24"/>
          <w:szCs w:val="24"/>
        </w:rPr>
        <w:t xml:space="preserve">card to leave as deposit for your number- i.e. </w:t>
      </w:r>
      <w:r w:rsidR="00FB6BCB" w:rsidRPr="004059B2">
        <w:rPr>
          <w:sz w:val="24"/>
          <w:szCs w:val="24"/>
        </w:rPr>
        <w:t>BC</w:t>
      </w:r>
      <w:r w:rsidRPr="004059B2">
        <w:rPr>
          <w:sz w:val="24"/>
          <w:szCs w:val="24"/>
        </w:rPr>
        <w:t>/TLI/CTC or similar.</w:t>
      </w:r>
    </w:p>
    <w:p w14:paraId="7E0A0FAF" w14:textId="040E446A" w:rsidR="00CA4AEA" w:rsidRPr="004059B2" w:rsidRDefault="00CA4AEA" w:rsidP="001F3A6C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Please read the </w:t>
      </w:r>
      <w:r w:rsidR="00836C16" w:rsidRPr="004059B2">
        <w:rPr>
          <w:sz w:val="24"/>
          <w:szCs w:val="24"/>
        </w:rPr>
        <w:t>enclosed</w:t>
      </w:r>
      <w:r w:rsidRPr="004059B2">
        <w:rPr>
          <w:sz w:val="24"/>
          <w:szCs w:val="24"/>
        </w:rPr>
        <w:t xml:space="preserve"> </w:t>
      </w:r>
      <w:r w:rsidRPr="004059B2">
        <w:rPr>
          <w:b/>
          <w:sz w:val="24"/>
          <w:szCs w:val="24"/>
        </w:rPr>
        <w:t>anti-doping notice</w:t>
      </w:r>
      <w:r w:rsidRPr="004059B2">
        <w:rPr>
          <w:sz w:val="24"/>
          <w:szCs w:val="24"/>
        </w:rPr>
        <w:t>.</w:t>
      </w:r>
    </w:p>
    <w:p w14:paraId="6308A847" w14:textId="04B96A90" w:rsidR="00CA4AEA" w:rsidRPr="004059B2" w:rsidRDefault="00CA4AEA" w:rsidP="001F3A6C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Under 18s must complete </w:t>
      </w:r>
      <w:r w:rsidR="00D51118" w:rsidRPr="004059B2">
        <w:rPr>
          <w:sz w:val="24"/>
          <w:szCs w:val="24"/>
        </w:rPr>
        <w:t>a</w:t>
      </w:r>
      <w:r w:rsidRPr="004059B2">
        <w:rPr>
          <w:sz w:val="24"/>
          <w:szCs w:val="24"/>
        </w:rPr>
        <w:t xml:space="preserve"> parental consent form</w:t>
      </w:r>
      <w:r w:rsidR="00AD43E9" w:rsidRPr="004059B2">
        <w:rPr>
          <w:sz w:val="24"/>
          <w:szCs w:val="24"/>
        </w:rPr>
        <w:t xml:space="preserve"> (attached at end of this document)</w:t>
      </w:r>
      <w:r w:rsidRPr="004059B2">
        <w:rPr>
          <w:sz w:val="24"/>
          <w:szCs w:val="24"/>
        </w:rPr>
        <w:t xml:space="preserve"> and hand it in at sign on.</w:t>
      </w:r>
    </w:p>
    <w:p w14:paraId="6B2505C0" w14:textId="463AB546" w:rsidR="001F3A6C" w:rsidRPr="004059B2" w:rsidRDefault="00CA4AEA" w:rsidP="001F3A6C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The distance from Race HQ is approximately </w:t>
      </w:r>
      <w:r w:rsidRPr="004059B2">
        <w:rPr>
          <w:b/>
          <w:sz w:val="24"/>
          <w:szCs w:val="24"/>
        </w:rPr>
        <w:t>2.5miles</w:t>
      </w:r>
      <w:r w:rsidRPr="004059B2">
        <w:rPr>
          <w:sz w:val="24"/>
          <w:szCs w:val="24"/>
        </w:rPr>
        <w:t>, heading w</w:t>
      </w:r>
      <w:r w:rsidR="001F3A6C" w:rsidRPr="004059B2">
        <w:rPr>
          <w:sz w:val="24"/>
          <w:szCs w:val="24"/>
        </w:rPr>
        <w:t xml:space="preserve">est – please allow plenty of time to reach the start </w:t>
      </w:r>
      <w:r w:rsidR="00020C55" w:rsidRPr="004059B2">
        <w:rPr>
          <w:sz w:val="24"/>
          <w:szCs w:val="24"/>
        </w:rPr>
        <w:t xml:space="preserve">area </w:t>
      </w:r>
      <w:r w:rsidR="001F3A6C" w:rsidRPr="004059B2">
        <w:rPr>
          <w:sz w:val="24"/>
          <w:szCs w:val="24"/>
        </w:rPr>
        <w:t xml:space="preserve">before allocated </w:t>
      </w:r>
      <w:r w:rsidR="00020C55" w:rsidRPr="004059B2">
        <w:rPr>
          <w:sz w:val="24"/>
          <w:szCs w:val="24"/>
        </w:rPr>
        <w:t>time</w:t>
      </w:r>
      <w:r w:rsidR="001F3A6C" w:rsidRPr="004059B2">
        <w:rPr>
          <w:sz w:val="24"/>
          <w:szCs w:val="24"/>
        </w:rPr>
        <w:t>.</w:t>
      </w:r>
    </w:p>
    <w:p w14:paraId="1741A8C7" w14:textId="2BF3D85C" w:rsidR="00836C16" w:rsidRPr="004059B2" w:rsidRDefault="00B92CB8" w:rsidP="00836C16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Course Marshals have </w:t>
      </w:r>
      <w:r w:rsidRPr="004059B2">
        <w:rPr>
          <w:b/>
          <w:sz w:val="24"/>
          <w:szCs w:val="24"/>
        </w:rPr>
        <w:t>no legal authority to stop traffic</w:t>
      </w:r>
      <w:r w:rsidRPr="004059B2">
        <w:rPr>
          <w:sz w:val="24"/>
          <w:szCs w:val="24"/>
        </w:rPr>
        <w:t xml:space="preserve"> on the course, and as such will only provide course directional information. </w:t>
      </w:r>
      <w:r w:rsidRPr="004059B2">
        <w:rPr>
          <w:b/>
          <w:color w:val="FF0000"/>
          <w:sz w:val="24"/>
          <w:szCs w:val="24"/>
        </w:rPr>
        <w:t>It is a rider</w:t>
      </w:r>
      <w:r w:rsidR="00F63A8A" w:rsidRPr="004059B2">
        <w:rPr>
          <w:b/>
          <w:color w:val="FF0000"/>
          <w:sz w:val="24"/>
          <w:szCs w:val="24"/>
        </w:rPr>
        <w:t>’</w:t>
      </w:r>
      <w:r w:rsidRPr="004059B2">
        <w:rPr>
          <w:b/>
          <w:color w:val="FF0000"/>
          <w:sz w:val="24"/>
          <w:szCs w:val="24"/>
        </w:rPr>
        <w:t xml:space="preserve">s responsibility to abide </w:t>
      </w:r>
      <w:r w:rsidR="00020C55" w:rsidRPr="004059B2">
        <w:rPr>
          <w:b/>
          <w:color w:val="FF0000"/>
          <w:sz w:val="24"/>
          <w:szCs w:val="24"/>
        </w:rPr>
        <w:t xml:space="preserve">by the rules of the Highway Code </w:t>
      </w:r>
      <w:proofErr w:type="gramStart"/>
      <w:r w:rsidR="00020C55" w:rsidRPr="004059B2">
        <w:rPr>
          <w:b/>
          <w:color w:val="FF0000"/>
          <w:sz w:val="24"/>
          <w:szCs w:val="24"/>
        </w:rPr>
        <w:t>at all times</w:t>
      </w:r>
      <w:proofErr w:type="gramEnd"/>
      <w:r w:rsidR="00020C55" w:rsidRPr="004059B2">
        <w:rPr>
          <w:sz w:val="24"/>
          <w:szCs w:val="24"/>
        </w:rPr>
        <w:t>.</w:t>
      </w:r>
      <w:r w:rsidRPr="004059B2">
        <w:rPr>
          <w:sz w:val="24"/>
          <w:szCs w:val="24"/>
        </w:rPr>
        <w:t xml:space="preserve"> Police observers may be present on th</w:t>
      </w:r>
      <w:r w:rsidR="00020C55" w:rsidRPr="004059B2">
        <w:rPr>
          <w:sz w:val="24"/>
          <w:szCs w:val="24"/>
        </w:rPr>
        <w:t>e course during the competition.</w:t>
      </w:r>
    </w:p>
    <w:p w14:paraId="75C7D953" w14:textId="1712A00F" w:rsidR="00020C55" w:rsidRPr="004059B2" w:rsidRDefault="00020C55" w:rsidP="00836C16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Limited </w:t>
      </w:r>
      <w:r w:rsidR="00622EDC" w:rsidRPr="004059B2">
        <w:rPr>
          <w:sz w:val="24"/>
          <w:szCs w:val="24"/>
        </w:rPr>
        <w:t>s</w:t>
      </w:r>
      <w:r w:rsidRPr="004059B2">
        <w:rPr>
          <w:sz w:val="24"/>
          <w:szCs w:val="24"/>
        </w:rPr>
        <w:t xml:space="preserve">hower </w:t>
      </w:r>
      <w:r w:rsidR="00622EDC" w:rsidRPr="004059B2">
        <w:rPr>
          <w:sz w:val="24"/>
          <w:szCs w:val="24"/>
        </w:rPr>
        <w:t>f</w:t>
      </w:r>
      <w:r w:rsidRPr="004059B2">
        <w:rPr>
          <w:sz w:val="24"/>
          <w:szCs w:val="24"/>
        </w:rPr>
        <w:t>acilities are available at Race HQ,</w:t>
      </w:r>
      <w:r w:rsidR="00510A33" w:rsidRPr="004059B2">
        <w:rPr>
          <w:sz w:val="24"/>
          <w:szCs w:val="24"/>
        </w:rPr>
        <w:t xml:space="preserve"> beyond the kitchen area - </w:t>
      </w:r>
      <w:r w:rsidRPr="004059B2">
        <w:rPr>
          <w:sz w:val="24"/>
          <w:szCs w:val="24"/>
        </w:rPr>
        <w:t xml:space="preserve"> although these may be seconded for any anti-doping controls.</w:t>
      </w:r>
    </w:p>
    <w:p w14:paraId="7D4D2665" w14:textId="4648B298" w:rsidR="00F63A8A" w:rsidRPr="004059B2" w:rsidRDefault="00020C55" w:rsidP="007947CF">
      <w:pPr>
        <w:pStyle w:val="PlainText"/>
        <w:numPr>
          <w:ilvl w:val="0"/>
          <w:numId w:val="44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Ideally all presentation awards </w:t>
      </w:r>
      <w:r w:rsidR="00C6502B" w:rsidRPr="004059B2">
        <w:rPr>
          <w:sz w:val="24"/>
          <w:szCs w:val="24"/>
        </w:rPr>
        <w:t>will</w:t>
      </w:r>
      <w:r w:rsidRPr="004059B2">
        <w:rPr>
          <w:sz w:val="24"/>
          <w:szCs w:val="24"/>
        </w:rPr>
        <w:t xml:space="preserve"> be at end of race</w:t>
      </w:r>
      <w:r w:rsidR="00010C35" w:rsidRPr="004059B2">
        <w:rPr>
          <w:sz w:val="24"/>
          <w:szCs w:val="24"/>
        </w:rPr>
        <w:t xml:space="preserve"> </w:t>
      </w:r>
      <w:r w:rsidRPr="004059B2">
        <w:rPr>
          <w:sz w:val="24"/>
          <w:szCs w:val="24"/>
        </w:rPr>
        <w:t>– however we appreciate that the Ladies event</w:t>
      </w:r>
      <w:r w:rsidR="00C6502B" w:rsidRPr="004059B2">
        <w:rPr>
          <w:sz w:val="24"/>
          <w:szCs w:val="24"/>
        </w:rPr>
        <w:t>,</w:t>
      </w:r>
      <w:r w:rsidRPr="004059B2">
        <w:rPr>
          <w:sz w:val="24"/>
          <w:szCs w:val="24"/>
        </w:rPr>
        <w:t xml:space="preserve"> being at the front-end</w:t>
      </w:r>
      <w:r w:rsidR="00C6502B" w:rsidRPr="004059B2">
        <w:rPr>
          <w:sz w:val="24"/>
          <w:szCs w:val="24"/>
        </w:rPr>
        <w:t xml:space="preserve"> of the race,</w:t>
      </w:r>
      <w:r w:rsidRPr="004059B2">
        <w:rPr>
          <w:sz w:val="24"/>
          <w:szCs w:val="24"/>
        </w:rPr>
        <w:t xml:space="preserve"> means the possibility of a lengthy wait until all results are in. Please let yourself be known to race organiser (Graeme Cockburn) </w:t>
      </w:r>
      <w:r w:rsidR="00010C35" w:rsidRPr="004059B2">
        <w:rPr>
          <w:sz w:val="24"/>
          <w:szCs w:val="24"/>
        </w:rPr>
        <w:t xml:space="preserve">should you need to leave before end. If circumstances dictate, then </w:t>
      </w:r>
      <w:r w:rsidRPr="004059B2">
        <w:rPr>
          <w:sz w:val="24"/>
          <w:szCs w:val="24"/>
        </w:rPr>
        <w:t xml:space="preserve">it </w:t>
      </w:r>
      <w:r w:rsidR="00010C35" w:rsidRPr="004059B2">
        <w:rPr>
          <w:sz w:val="24"/>
          <w:szCs w:val="24"/>
        </w:rPr>
        <w:t>may be</w:t>
      </w:r>
      <w:r w:rsidRPr="004059B2">
        <w:rPr>
          <w:sz w:val="24"/>
          <w:szCs w:val="24"/>
        </w:rPr>
        <w:t xml:space="preserve"> prudent to </w:t>
      </w:r>
      <w:r w:rsidR="00010C35" w:rsidRPr="004059B2">
        <w:rPr>
          <w:sz w:val="24"/>
          <w:szCs w:val="24"/>
        </w:rPr>
        <w:t>bring</w:t>
      </w:r>
      <w:r w:rsidRPr="004059B2">
        <w:rPr>
          <w:sz w:val="24"/>
          <w:szCs w:val="24"/>
        </w:rPr>
        <w:t xml:space="preserve"> the Ladies presen</w:t>
      </w:r>
      <w:r w:rsidR="00010C35" w:rsidRPr="004059B2">
        <w:rPr>
          <w:sz w:val="24"/>
          <w:szCs w:val="24"/>
        </w:rPr>
        <w:t>tation forward.</w:t>
      </w:r>
    </w:p>
    <w:p w14:paraId="7F196CA1" w14:textId="5F5521E2" w:rsidR="007833A6" w:rsidRPr="004059B2" w:rsidRDefault="007833A6" w:rsidP="00CA4AEA">
      <w:pPr>
        <w:pStyle w:val="PlainText"/>
        <w:rPr>
          <w:sz w:val="24"/>
          <w:szCs w:val="24"/>
        </w:rPr>
      </w:pPr>
    </w:p>
    <w:p w14:paraId="12BFA0F9" w14:textId="7117F7CD" w:rsidR="002C53B6" w:rsidRPr="00FD77FE" w:rsidRDefault="002C53B6" w:rsidP="007721BE">
      <w:pPr>
        <w:pStyle w:val="PlainText"/>
        <w:rPr>
          <w:b/>
          <w:sz w:val="36"/>
          <w:szCs w:val="36"/>
          <w:u w:val="single"/>
        </w:rPr>
      </w:pPr>
    </w:p>
    <w:p w14:paraId="3F8A7579" w14:textId="4E9B5CC6" w:rsidR="00242E02" w:rsidRPr="00FD77FE" w:rsidRDefault="00330F33" w:rsidP="00330F33">
      <w:pPr>
        <w:pStyle w:val="PlainText"/>
        <w:jc w:val="center"/>
        <w:rPr>
          <w:b/>
          <w:color w:val="FF0000"/>
          <w:sz w:val="36"/>
          <w:szCs w:val="36"/>
          <w:u w:val="single"/>
        </w:rPr>
      </w:pPr>
      <w:r w:rsidRPr="00FD77FE">
        <w:rPr>
          <w:b/>
          <w:color w:val="FF0000"/>
          <w:sz w:val="36"/>
          <w:szCs w:val="36"/>
          <w:u w:val="single"/>
        </w:rPr>
        <w:t>** SPECIAL NOTICE FOR ALL COMPETITORS: PLEASE READ **</w:t>
      </w:r>
    </w:p>
    <w:p w14:paraId="769FE5F3" w14:textId="50274807" w:rsidR="00242E02" w:rsidRPr="004059B2" w:rsidRDefault="00242E02" w:rsidP="007721BE">
      <w:pPr>
        <w:pStyle w:val="PlainText"/>
        <w:rPr>
          <w:b/>
          <w:sz w:val="24"/>
          <w:szCs w:val="24"/>
          <w:u w:val="single"/>
        </w:rPr>
      </w:pPr>
    </w:p>
    <w:p w14:paraId="0E031C06" w14:textId="2822B882" w:rsidR="00A50447" w:rsidRPr="004059B2" w:rsidRDefault="00E07DAF" w:rsidP="00E53AD7">
      <w:pPr>
        <w:pStyle w:val="PlainText"/>
        <w:numPr>
          <w:ilvl w:val="0"/>
          <w:numId w:val="48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We would like to draw everyone’s attention to </w:t>
      </w:r>
      <w:r w:rsidR="00771895" w:rsidRPr="004059B2">
        <w:rPr>
          <w:sz w:val="24"/>
          <w:szCs w:val="24"/>
        </w:rPr>
        <w:t xml:space="preserve">competitor </w:t>
      </w:r>
      <w:r w:rsidR="00635658" w:rsidRPr="004059B2">
        <w:rPr>
          <w:sz w:val="24"/>
          <w:szCs w:val="24"/>
        </w:rPr>
        <w:t xml:space="preserve">riding standards and </w:t>
      </w:r>
      <w:r w:rsidR="00771895" w:rsidRPr="004059B2">
        <w:rPr>
          <w:sz w:val="24"/>
          <w:szCs w:val="24"/>
        </w:rPr>
        <w:t xml:space="preserve">the </w:t>
      </w:r>
      <w:r w:rsidR="00635658" w:rsidRPr="004059B2">
        <w:rPr>
          <w:sz w:val="24"/>
          <w:szCs w:val="24"/>
        </w:rPr>
        <w:t xml:space="preserve">mechanical </w:t>
      </w:r>
      <w:r w:rsidR="005B7978" w:rsidRPr="004059B2">
        <w:rPr>
          <w:sz w:val="24"/>
          <w:szCs w:val="24"/>
        </w:rPr>
        <w:t xml:space="preserve">worthiness of their </w:t>
      </w:r>
      <w:r w:rsidR="00771895" w:rsidRPr="004059B2">
        <w:rPr>
          <w:sz w:val="24"/>
          <w:szCs w:val="24"/>
        </w:rPr>
        <w:t xml:space="preserve">bicycle. </w:t>
      </w:r>
    </w:p>
    <w:p w14:paraId="6A0D574C" w14:textId="5A8701B4" w:rsidR="00DB1323" w:rsidRPr="004059B2" w:rsidRDefault="00BD5204" w:rsidP="001943FF">
      <w:pPr>
        <w:pStyle w:val="PlainText"/>
        <w:numPr>
          <w:ilvl w:val="0"/>
          <w:numId w:val="48"/>
        </w:numPr>
        <w:rPr>
          <w:sz w:val="24"/>
          <w:szCs w:val="24"/>
        </w:rPr>
      </w:pPr>
      <w:r w:rsidRPr="004059B2">
        <w:rPr>
          <w:sz w:val="24"/>
          <w:szCs w:val="24"/>
        </w:rPr>
        <w:t>W</w:t>
      </w:r>
      <w:r w:rsidR="00FE6151" w:rsidRPr="004059B2">
        <w:rPr>
          <w:sz w:val="24"/>
          <w:szCs w:val="24"/>
        </w:rPr>
        <w:t>e ask that all riders</w:t>
      </w:r>
      <w:r w:rsidR="00994B92" w:rsidRPr="004059B2">
        <w:rPr>
          <w:sz w:val="24"/>
          <w:szCs w:val="24"/>
        </w:rPr>
        <w:t xml:space="preserve"> mitigate any risk to </w:t>
      </w:r>
      <w:r w:rsidR="004937D6" w:rsidRPr="004059B2">
        <w:rPr>
          <w:sz w:val="24"/>
          <w:szCs w:val="24"/>
        </w:rPr>
        <w:t xml:space="preserve">themselves; the promoting </w:t>
      </w:r>
      <w:r w:rsidR="00596973" w:rsidRPr="004059B2">
        <w:rPr>
          <w:sz w:val="24"/>
          <w:szCs w:val="24"/>
        </w:rPr>
        <w:t>organisations</w:t>
      </w:r>
      <w:r w:rsidR="004937D6" w:rsidRPr="004059B2">
        <w:rPr>
          <w:sz w:val="24"/>
          <w:szCs w:val="24"/>
        </w:rPr>
        <w:t>; other road users</w:t>
      </w:r>
      <w:r w:rsidR="00596973" w:rsidRPr="004059B2">
        <w:rPr>
          <w:sz w:val="24"/>
          <w:szCs w:val="24"/>
        </w:rPr>
        <w:t>;</w:t>
      </w:r>
      <w:r w:rsidR="004937D6" w:rsidRPr="004059B2">
        <w:rPr>
          <w:sz w:val="24"/>
          <w:szCs w:val="24"/>
        </w:rPr>
        <w:t xml:space="preserve"> and the reputation of our sport by </w:t>
      </w:r>
      <w:r w:rsidR="00BE1C01" w:rsidRPr="004059B2">
        <w:rPr>
          <w:sz w:val="24"/>
          <w:szCs w:val="24"/>
        </w:rPr>
        <w:t>adhering to the following checklist</w:t>
      </w:r>
    </w:p>
    <w:p w14:paraId="6563A5DD" w14:textId="16085D96" w:rsidR="00E2751C" w:rsidRPr="004059B2" w:rsidRDefault="00D36556" w:rsidP="00596973">
      <w:pPr>
        <w:pStyle w:val="PlainText"/>
        <w:numPr>
          <w:ilvl w:val="1"/>
          <w:numId w:val="48"/>
        </w:numPr>
        <w:rPr>
          <w:b/>
          <w:sz w:val="24"/>
          <w:szCs w:val="24"/>
          <w:highlight w:val="yellow"/>
        </w:rPr>
      </w:pPr>
      <w:r w:rsidRPr="004059B2">
        <w:rPr>
          <w:b/>
          <w:sz w:val="24"/>
          <w:szCs w:val="24"/>
          <w:highlight w:val="yellow"/>
        </w:rPr>
        <w:t xml:space="preserve">Please ensure </w:t>
      </w:r>
      <w:r w:rsidR="0021707A" w:rsidRPr="004059B2">
        <w:rPr>
          <w:b/>
          <w:sz w:val="24"/>
          <w:szCs w:val="24"/>
          <w:highlight w:val="yellow"/>
        </w:rPr>
        <w:t>that your bic</w:t>
      </w:r>
      <w:r w:rsidR="00156D96" w:rsidRPr="004059B2">
        <w:rPr>
          <w:b/>
          <w:sz w:val="24"/>
          <w:szCs w:val="24"/>
          <w:highlight w:val="yellow"/>
        </w:rPr>
        <w:t>ycle is mechanically fit-for-purpose (steering; brakes</w:t>
      </w:r>
      <w:r w:rsidR="00E2751C" w:rsidRPr="004059B2">
        <w:rPr>
          <w:b/>
          <w:sz w:val="24"/>
          <w:szCs w:val="24"/>
          <w:highlight w:val="yellow"/>
        </w:rPr>
        <w:t>; drive</w:t>
      </w:r>
      <w:r w:rsidR="00596973" w:rsidRPr="004059B2">
        <w:rPr>
          <w:b/>
          <w:sz w:val="24"/>
          <w:szCs w:val="24"/>
          <w:highlight w:val="yellow"/>
        </w:rPr>
        <w:t>-</w:t>
      </w:r>
      <w:r w:rsidR="00E2751C" w:rsidRPr="004059B2">
        <w:rPr>
          <w:b/>
          <w:sz w:val="24"/>
          <w:szCs w:val="24"/>
          <w:highlight w:val="yellow"/>
        </w:rPr>
        <w:t>chain; contact points</w:t>
      </w:r>
      <w:r w:rsidR="00596973" w:rsidRPr="004059B2">
        <w:rPr>
          <w:b/>
          <w:sz w:val="24"/>
          <w:szCs w:val="24"/>
          <w:highlight w:val="yellow"/>
        </w:rPr>
        <w:t xml:space="preserve"> etc</w:t>
      </w:r>
      <w:r w:rsidR="00E2751C" w:rsidRPr="004059B2">
        <w:rPr>
          <w:b/>
          <w:sz w:val="24"/>
          <w:szCs w:val="24"/>
          <w:highlight w:val="yellow"/>
        </w:rPr>
        <w:t>)</w:t>
      </w:r>
      <w:r w:rsidR="00596973" w:rsidRPr="004059B2">
        <w:rPr>
          <w:b/>
          <w:sz w:val="24"/>
          <w:szCs w:val="24"/>
          <w:highlight w:val="yellow"/>
        </w:rPr>
        <w:t>.</w:t>
      </w:r>
    </w:p>
    <w:p w14:paraId="5F9B6ADD" w14:textId="4D0FEB09" w:rsidR="00027B10" w:rsidRPr="004059B2" w:rsidRDefault="00E2751C" w:rsidP="00596973">
      <w:pPr>
        <w:pStyle w:val="PlainText"/>
        <w:numPr>
          <w:ilvl w:val="1"/>
          <w:numId w:val="48"/>
        </w:numPr>
        <w:rPr>
          <w:b/>
          <w:sz w:val="24"/>
          <w:szCs w:val="24"/>
          <w:highlight w:val="yellow"/>
        </w:rPr>
      </w:pPr>
      <w:r w:rsidRPr="004059B2">
        <w:rPr>
          <w:b/>
          <w:sz w:val="24"/>
          <w:szCs w:val="24"/>
          <w:highlight w:val="yellow"/>
        </w:rPr>
        <w:t>Please adhere to the rules and regulations of the Highway code – once again</w:t>
      </w:r>
      <w:r w:rsidR="00A34C50" w:rsidRPr="004059B2">
        <w:rPr>
          <w:b/>
          <w:sz w:val="24"/>
          <w:szCs w:val="24"/>
          <w:highlight w:val="yellow"/>
        </w:rPr>
        <w:t xml:space="preserve"> I’ll emphasise that the event marshals are there for directional purposes</w:t>
      </w:r>
      <w:r w:rsidR="00027B10" w:rsidRPr="004059B2">
        <w:rPr>
          <w:b/>
          <w:sz w:val="24"/>
          <w:szCs w:val="24"/>
          <w:highlight w:val="yellow"/>
        </w:rPr>
        <w:t xml:space="preserve"> only</w:t>
      </w:r>
      <w:r w:rsidR="00A34C50" w:rsidRPr="004059B2">
        <w:rPr>
          <w:b/>
          <w:sz w:val="24"/>
          <w:szCs w:val="24"/>
          <w:highlight w:val="yellow"/>
        </w:rPr>
        <w:t xml:space="preserve"> and </w:t>
      </w:r>
      <w:r w:rsidR="008166C6" w:rsidRPr="004059B2">
        <w:rPr>
          <w:b/>
          <w:sz w:val="24"/>
          <w:szCs w:val="24"/>
          <w:highlight w:val="yellow"/>
        </w:rPr>
        <w:t xml:space="preserve">have no authority to stop other road users </w:t>
      </w:r>
      <w:r w:rsidR="00027B10" w:rsidRPr="004059B2">
        <w:rPr>
          <w:b/>
          <w:sz w:val="24"/>
          <w:szCs w:val="24"/>
          <w:highlight w:val="yellow"/>
        </w:rPr>
        <w:t>at any point.</w:t>
      </w:r>
    </w:p>
    <w:p w14:paraId="5B67DB11" w14:textId="39091279" w:rsidR="00242E02" w:rsidRPr="004059B2" w:rsidRDefault="00141BF5" w:rsidP="00FD6631">
      <w:pPr>
        <w:pStyle w:val="PlainText"/>
        <w:numPr>
          <w:ilvl w:val="0"/>
          <w:numId w:val="48"/>
        </w:numPr>
        <w:rPr>
          <w:sz w:val="24"/>
          <w:szCs w:val="24"/>
        </w:rPr>
      </w:pPr>
      <w:r w:rsidRPr="004059B2">
        <w:rPr>
          <w:sz w:val="24"/>
          <w:szCs w:val="24"/>
        </w:rPr>
        <w:t xml:space="preserve">Any rider that is </w:t>
      </w:r>
      <w:r w:rsidR="00611A24" w:rsidRPr="004059B2">
        <w:rPr>
          <w:sz w:val="24"/>
          <w:szCs w:val="24"/>
        </w:rPr>
        <w:t xml:space="preserve">reported by either event marshals or </w:t>
      </w:r>
      <w:r w:rsidR="00BB574A" w:rsidRPr="004059B2">
        <w:rPr>
          <w:sz w:val="24"/>
          <w:szCs w:val="24"/>
        </w:rPr>
        <w:t xml:space="preserve">the </w:t>
      </w:r>
      <w:r w:rsidR="00AD384C">
        <w:rPr>
          <w:sz w:val="24"/>
          <w:szCs w:val="24"/>
        </w:rPr>
        <w:t>P</w:t>
      </w:r>
      <w:r w:rsidR="00BB574A" w:rsidRPr="004059B2">
        <w:rPr>
          <w:sz w:val="24"/>
          <w:szCs w:val="24"/>
        </w:rPr>
        <w:t xml:space="preserve">olice </w:t>
      </w:r>
      <w:r w:rsidR="00770AE8" w:rsidRPr="004059B2">
        <w:rPr>
          <w:sz w:val="24"/>
          <w:szCs w:val="24"/>
        </w:rPr>
        <w:t xml:space="preserve">as having </w:t>
      </w:r>
      <w:r w:rsidR="002E7494" w:rsidRPr="004059B2">
        <w:rPr>
          <w:sz w:val="24"/>
          <w:szCs w:val="24"/>
        </w:rPr>
        <w:t xml:space="preserve">posed a risk to themselves and/or other road users </w:t>
      </w:r>
      <w:r w:rsidR="00BB574A" w:rsidRPr="004059B2">
        <w:rPr>
          <w:sz w:val="24"/>
          <w:szCs w:val="24"/>
        </w:rPr>
        <w:t xml:space="preserve">WILL incur </w:t>
      </w:r>
      <w:r w:rsidR="00770AE8" w:rsidRPr="004059B2">
        <w:rPr>
          <w:sz w:val="24"/>
          <w:szCs w:val="24"/>
        </w:rPr>
        <w:t>sanctions</w:t>
      </w:r>
      <w:r w:rsidR="00FD6631" w:rsidRPr="004059B2">
        <w:rPr>
          <w:sz w:val="24"/>
          <w:szCs w:val="24"/>
        </w:rPr>
        <w:t xml:space="preserve"> -</w:t>
      </w:r>
      <w:r w:rsidR="00770AE8" w:rsidRPr="004059B2">
        <w:rPr>
          <w:sz w:val="24"/>
          <w:szCs w:val="24"/>
        </w:rPr>
        <w:t xml:space="preserve"> </w:t>
      </w:r>
      <w:r w:rsidR="00BD78EB" w:rsidRPr="004059B2">
        <w:rPr>
          <w:sz w:val="24"/>
          <w:szCs w:val="24"/>
        </w:rPr>
        <w:t>this</w:t>
      </w:r>
      <w:r w:rsidR="00CF5D4E" w:rsidRPr="004059B2">
        <w:rPr>
          <w:sz w:val="24"/>
          <w:szCs w:val="24"/>
        </w:rPr>
        <w:t xml:space="preserve"> may include</w:t>
      </w:r>
      <w:r w:rsidR="00770AE8" w:rsidRPr="004059B2">
        <w:rPr>
          <w:sz w:val="24"/>
          <w:szCs w:val="24"/>
        </w:rPr>
        <w:t xml:space="preserve"> disqualification</w:t>
      </w:r>
      <w:r w:rsidR="002011CE" w:rsidRPr="004059B2">
        <w:rPr>
          <w:sz w:val="24"/>
          <w:szCs w:val="24"/>
        </w:rPr>
        <w:t>.</w:t>
      </w:r>
    </w:p>
    <w:p w14:paraId="13D77485" w14:textId="26414699" w:rsidR="00242E02" w:rsidRDefault="00242E02" w:rsidP="007721BE">
      <w:pPr>
        <w:pStyle w:val="PlainText"/>
        <w:rPr>
          <w:b/>
          <w:sz w:val="28"/>
          <w:szCs w:val="28"/>
          <w:u w:val="single"/>
        </w:rPr>
      </w:pPr>
    </w:p>
    <w:p w14:paraId="313E1EF2" w14:textId="3735E8B4" w:rsidR="00FD77FE" w:rsidRDefault="00FD77FE" w:rsidP="007721BE">
      <w:pPr>
        <w:pStyle w:val="PlainText"/>
        <w:rPr>
          <w:b/>
          <w:sz w:val="28"/>
          <w:szCs w:val="28"/>
          <w:u w:val="single"/>
        </w:rPr>
      </w:pPr>
    </w:p>
    <w:p w14:paraId="2A2D2379" w14:textId="20B6A9E2" w:rsidR="00FD77FE" w:rsidRDefault="00FD77FE" w:rsidP="007721BE">
      <w:pPr>
        <w:pStyle w:val="PlainText"/>
        <w:rPr>
          <w:b/>
          <w:sz w:val="28"/>
          <w:szCs w:val="28"/>
          <w:u w:val="single"/>
        </w:rPr>
      </w:pPr>
    </w:p>
    <w:p w14:paraId="1A9FFD2C" w14:textId="539D6623" w:rsidR="00FD77FE" w:rsidRDefault="00FD77FE" w:rsidP="007721BE">
      <w:pPr>
        <w:pStyle w:val="PlainText"/>
        <w:rPr>
          <w:b/>
          <w:sz w:val="28"/>
          <w:szCs w:val="28"/>
          <w:u w:val="single"/>
        </w:rPr>
      </w:pPr>
    </w:p>
    <w:p w14:paraId="586435B0" w14:textId="77777777" w:rsidR="002E05B1" w:rsidRDefault="002E05B1" w:rsidP="007721BE">
      <w:pPr>
        <w:pStyle w:val="PlainText"/>
        <w:rPr>
          <w:b/>
          <w:sz w:val="28"/>
          <w:szCs w:val="28"/>
          <w:u w:val="single"/>
        </w:rPr>
      </w:pPr>
    </w:p>
    <w:p w14:paraId="7D8EDBDD" w14:textId="6C95B3A1" w:rsidR="00242E02" w:rsidRDefault="00242E02" w:rsidP="007721BE">
      <w:pPr>
        <w:pStyle w:val="PlainText"/>
        <w:rPr>
          <w:b/>
          <w:sz w:val="28"/>
          <w:szCs w:val="28"/>
          <w:u w:val="single"/>
        </w:rPr>
      </w:pPr>
    </w:p>
    <w:p w14:paraId="0D9B55C6" w14:textId="6C8C5CA4" w:rsidR="0063798C" w:rsidRDefault="0063798C" w:rsidP="007721BE">
      <w:pPr>
        <w:pStyle w:val="PlainText"/>
        <w:rPr>
          <w:b/>
          <w:sz w:val="28"/>
          <w:szCs w:val="28"/>
          <w:u w:val="single"/>
        </w:rPr>
      </w:pPr>
    </w:p>
    <w:p w14:paraId="25D5981A" w14:textId="77777777" w:rsidR="00DE201F" w:rsidRDefault="00DE201F" w:rsidP="007721BE">
      <w:pPr>
        <w:pStyle w:val="PlainText"/>
        <w:rPr>
          <w:b/>
          <w:sz w:val="28"/>
          <w:szCs w:val="28"/>
          <w:u w:val="single"/>
        </w:rPr>
      </w:pPr>
    </w:p>
    <w:p w14:paraId="496A6039" w14:textId="192D99BC" w:rsidR="007F7671" w:rsidRDefault="00573CB6" w:rsidP="00CA4AEA">
      <w:pPr>
        <w:pStyle w:val="PlainText"/>
        <w:rPr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544CA76" wp14:editId="4458A858">
            <wp:extent cx="6347460" cy="7539066"/>
            <wp:effectExtent l="209550" t="171450" r="224790" b="2336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75390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3A14600" w14:textId="77777777" w:rsidR="006942B9" w:rsidRDefault="006942B9" w:rsidP="00CA4AEA">
      <w:pPr>
        <w:pStyle w:val="PlainText"/>
        <w:rPr>
          <w:b/>
          <w:sz w:val="28"/>
          <w:szCs w:val="28"/>
          <w:u w:val="single"/>
        </w:rPr>
      </w:pPr>
    </w:p>
    <w:p w14:paraId="1161A7FF" w14:textId="77777777" w:rsidR="00D95049" w:rsidRDefault="00D95049" w:rsidP="00CA4AEA">
      <w:pPr>
        <w:pStyle w:val="PlainText"/>
        <w:rPr>
          <w:b/>
          <w:sz w:val="28"/>
          <w:szCs w:val="28"/>
          <w:u w:val="single"/>
        </w:rPr>
      </w:pPr>
    </w:p>
    <w:p w14:paraId="5E2CA7CC" w14:textId="3F25537E" w:rsidR="00CA4AEA" w:rsidRPr="0044053F" w:rsidRDefault="00CA4AEA" w:rsidP="00CA4AEA">
      <w:pPr>
        <w:pStyle w:val="PlainText"/>
        <w:rPr>
          <w:b/>
          <w:sz w:val="28"/>
          <w:szCs w:val="28"/>
          <w:u w:val="single"/>
        </w:rPr>
      </w:pPr>
      <w:r w:rsidRPr="0044053F">
        <w:rPr>
          <w:b/>
          <w:sz w:val="28"/>
          <w:szCs w:val="28"/>
          <w:u w:val="single"/>
        </w:rPr>
        <w:t>Course</w:t>
      </w:r>
      <w:r w:rsidR="0044053F" w:rsidRPr="0044053F">
        <w:rPr>
          <w:b/>
          <w:sz w:val="28"/>
          <w:szCs w:val="28"/>
          <w:u w:val="single"/>
        </w:rPr>
        <w:t xml:space="preserve"> Details</w:t>
      </w:r>
      <w:r w:rsidRPr="0044053F">
        <w:rPr>
          <w:b/>
          <w:sz w:val="28"/>
          <w:szCs w:val="28"/>
          <w:u w:val="single"/>
        </w:rPr>
        <w:t>: Westferry</w:t>
      </w:r>
      <w:r w:rsidR="00997EF9">
        <w:rPr>
          <w:b/>
          <w:sz w:val="28"/>
          <w:szCs w:val="28"/>
          <w:u w:val="single"/>
        </w:rPr>
        <w:t xml:space="preserve"> </w:t>
      </w:r>
      <w:r w:rsidR="0039047E">
        <w:rPr>
          <w:b/>
          <w:sz w:val="28"/>
          <w:szCs w:val="28"/>
          <w:u w:val="single"/>
        </w:rPr>
        <w:t>WW10/01</w:t>
      </w:r>
    </w:p>
    <w:p w14:paraId="10675C02" w14:textId="77777777" w:rsidR="0042050A" w:rsidRDefault="0042050A" w:rsidP="00CA4AEA">
      <w:pPr>
        <w:pStyle w:val="PlainText"/>
        <w:rPr>
          <w:sz w:val="28"/>
          <w:szCs w:val="28"/>
          <w:u w:val="single"/>
        </w:rPr>
      </w:pPr>
    </w:p>
    <w:p w14:paraId="722E2E8C" w14:textId="761BD13C" w:rsidR="00CA4AEA" w:rsidRDefault="00CA4AEA" w:rsidP="00CA4AEA">
      <w:pPr>
        <w:pStyle w:val="PlainText"/>
      </w:pPr>
      <w:r>
        <w:t>1. Start unde</w:t>
      </w:r>
      <w:r w:rsidR="001F3A6C">
        <w:t>r railway bridge on Greenock Rd heading West…</w:t>
      </w:r>
      <w:r w:rsidR="00CE7EE3">
        <w:t xml:space="preserve"> approx. 2.5miles from </w:t>
      </w:r>
      <w:proofErr w:type="spellStart"/>
      <w:r w:rsidR="00CE7EE3">
        <w:t>RaceHQ</w:t>
      </w:r>
      <w:proofErr w:type="spellEnd"/>
    </w:p>
    <w:p w14:paraId="70BCB135" w14:textId="0BB2FCC0" w:rsidR="00CA4AEA" w:rsidRDefault="00CA4AEA" w:rsidP="00CA4AEA">
      <w:pPr>
        <w:pStyle w:val="PlainText"/>
      </w:pPr>
      <w:r>
        <w:t xml:space="preserve">2. …  Immediate </w:t>
      </w:r>
      <w:r w:rsidRPr="00CA4AEA">
        <w:rPr>
          <w:b/>
        </w:rPr>
        <w:t>LEFT</w:t>
      </w:r>
      <w:r>
        <w:t xml:space="preserve"> on slip-road to A8 at Westferry</w:t>
      </w:r>
      <w:r w:rsidR="0042050A">
        <w:t xml:space="preserve"> roundabout</w:t>
      </w:r>
      <w:r>
        <w:t>…</w:t>
      </w:r>
    </w:p>
    <w:p w14:paraId="11E7444E" w14:textId="77777777" w:rsidR="00CA4AEA" w:rsidRDefault="00CA4AEA" w:rsidP="00CA4AEA">
      <w:pPr>
        <w:pStyle w:val="PlainText"/>
      </w:pPr>
      <w:r>
        <w:t xml:space="preserve">3. …. Proceed </w:t>
      </w:r>
      <w:r w:rsidRPr="00CA4AEA">
        <w:rPr>
          <w:b/>
        </w:rPr>
        <w:t>westbound</w:t>
      </w:r>
      <w:r>
        <w:t xml:space="preserve"> on A8…</w:t>
      </w:r>
    </w:p>
    <w:p w14:paraId="70341629" w14:textId="68749884" w:rsidR="00CA4AEA" w:rsidRDefault="00CA4AEA" w:rsidP="00CA4AEA">
      <w:pPr>
        <w:pStyle w:val="PlainText"/>
      </w:pPr>
      <w:r>
        <w:t xml:space="preserve">4. …. </w:t>
      </w:r>
      <w:r w:rsidRPr="00CA4AEA">
        <w:rPr>
          <w:b/>
        </w:rPr>
        <w:t xml:space="preserve">Straight through first roundabout </w:t>
      </w:r>
      <w:r w:rsidRPr="00CA4AEA">
        <w:t xml:space="preserve">at </w:t>
      </w:r>
      <w:proofErr w:type="spellStart"/>
      <w:r w:rsidRPr="00CA4AEA">
        <w:t>Langbank</w:t>
      </w:r>
      <w:proofErr w:type="spellEnd"/>
      <w:r w:rsidRPr="00CA4AEA">
        <w:t>….</w:t>
      </w:r>
    </w:p>
    <w:p w14:paraId="19431B15" w14:textId="469F8BC6" w:rsidR="00CA4AEA" w:rsidRDefault="00CA4AEA" w:rsidP="00CA4AEA">
      <w:pPr>
        <w:pStyle w:val="PlainText"/>
      </w:pPr>
      <w:r>
        <w:t xml:space="preserve">5. …. Take </w:t>
      </w:r>
      <w:r w:rsidRPr="00CA4AEA">
        <w:rPr>
          <w:b/>
        </w:rPr>
        <w:t>2</w:t>
      </w:r>
      <w:r w:rsidRPr="00CA4AEA">
        <w:rPr>
          <w:b/>
          <w:vertAlign w:val="superscript"/>
        </w:rPr>
        <w:t>nd</w:t>
      </w:r>
      <w:r w:rsidRPr="00CA4AEA">
        <w:rPr>
          <w:b/>
        </w:rPr>
        <w:t xml:space="preserve"> exit at </w:t>
      </w:r>
      <w:r>
        <w:rPr>
          <w:b/>
        </w:rPr>
        <w:t xml:space="preserve">second roundabout </w:t>
      </w:r>
      <w:r w:rsidRPr="00CA4AEA">
        <w:t>at Woodhall…</w:t>
      </w:r>
    </w:p>
    <w:p w14:paraId="3E72B598" w14:textId="2B41FC26" w:rsidR="00CA4AEA" w:rsidRDefault="00CA4AEA" w:rsidP="00CA4AEA">
      <w:pPr>
        <w:pStyle w:val="PlainText"/>
      </w:pPr>
      <w:r>
        <w:t xml:space="preserve">6. …. </w:t>
      </w:r>
      <w:proofErr w:type="gramStart"/>
      <w:r>
        <w:t>Continue on</w:t>
      </w:r>
      <w:proofErr w:type="gramEnd"/>
      <w:r>
        <w:t xml:space="preserve"> A8 to </w:t>
      </w:r>
      <w:r w:rsidRPr="00CA4AEA">
        <w:rPr>
          <w:b/>
        </w:rPr>
        <w:t>TURN at Newark Roundabout</w:t>
      </w:r>
      <w:r>
        <w:t>…</w:t>
      </w:r>
      <w:r w:rsidR="0042050A">
        <w:t xml:space="preserve">  P</w:t>
      </w:r>
      <w:r w:rsidR="007833A6">
        <w:t>LEASE OBSERVE EXTREME CAUTION.</w:t>
      </w:r>
    </w:p>
    <w:p w14:paraId="1560D5FB" w14:textId="3876DC31" w:rsidR="007833A6" w:rsidRDefault="00CA4AEA" w:rsidP="00CA4AEA">
      <w:pPr>
        <w:pStyle w:val="PlainText"/>
      </w:pPr>
      <w:r>
        <w:t xml:space="preserve">7. …. </w:t>
      </w:r>
      <w:r w:rsidRPr="00CA4AEA">
        <w:rPr>
          <w:b/>
        </w:rPr>
        <w:t>Retrace</w:t>
      </w:r>
      <w:r>
        <w:t xml:space="preserve"> to finish at </w:t>
      </w:r>
      <w:r w:rsidRPr="00CA4AEA">
        <w:rPr>
          <w:b/>
        </w:rPr>
        <w:t>slip-road</w:t>
      </w:r>
      <w:r>
        <w:t xml:space="preserve"> to Westferry roundabout.</w:t>
      </w:r>
    </w:p>
    <w:p w14:paraId="7200E763" w14:textId="0CF41738" w:rsidR="00020C55" w:rsidRDefault="00020C55" w:rsidP="00CA4AEA">
      <w:pPr>
        <w:pStyle w:val="PlainText"/>
      </w:pPr>
    </w:p>
    <w:p w14:paraId="0B2B7D9D" w14:textId="643F9159" w:rsidR="00020C55" w:rsidRPr="00020C55" w:rsidRDefault="00020C55" w:rsidP="00CA4AEA">
      <w:pPr>
        <w:pStyle w:val="PlainText"/>
        <w:numPr>
          <w:ilvl w:val="0"/>
          <w:numId w:val="47"/>
        </w:numPr>
        <w:rPr>
          <w:b/>
          <w:u w:val="single"/>
        </w:rPr>
      </w:pPr>
      <w:r>
        <w:rPr>
          <w:b/>
          <w:u w:val="single"/>
        </w:rPr>
        <w:t>Race HQ -&gt; Start holding area</w:t>
      </w:r>
    </w:p>
    <w:p w14:paraId="34C2CCBB" w14:textId="7E9D0B8E" w:rsidR="00020C55" w:rsidRDefault="00020C55" w:rsidP="00CA4AEA">
      <w:pPr>
        <w:pStyle w:val="PlainText"/>
      </w:pPr>
      <w:r>
        <w:rPr>
          <w:noProof/>
          <w:lang w:eastAsia="en-GB"/>
        </w:rPr>
        <w:drawing>
          <wp:inline distT="0" distB="0" distL="0" distR="0" wp14:anchorId="69D1431D" wp14:editId="6EB1CEAD">
            <wp:extent cx="6362700" cy="1543050"/>
            <wp:effectExtent l="133350" t="76200" r="76200" b="133350"/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st1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62EB02C" w14:textId="77777777" w:rsidR="004E64E9" w:rsidRDefault="004E64E9" w:rsidP="00CA4AEA">
      <w:pPr>
        <w:pStyle w:val="PlainText"/>
      </w:pPr>
    </w:p>
    <w:p w14:paraId="257F5EDF" w14:textId="4F0774FE" w:rsidR="00CA4AEA" w:rsidRPr="004E64E9" w:rsidRDefault="007833A6" w:rsidP="00CA4AEA">
      <w:pPr>
        <w:pStyle w:val="PlainText"/>
        <w:numPr>
          <w:ilvl w:val="0"/>
          <w:numId w:val="47"/>
        </w:numPr>
        <w:rPr>
          <w:b/>
          <w:u w:val="single"/>
        </w:rPr>
      </w:pPr>
      <w:r w:rsidRPr="007833A6">
        <w:rPr>
          <w:b/>
          <w:u w:val="single"/>
        </w:rPr>
        <w:t xml:space="preserve">Route Map with </w:t>
      </w:r>
      <w:r w:rsidR="00C421C9">
        <w:rPr>
          <w:b/>
          <w:u w:val="single"/>
        </w:rPr>
        <w:t xml:space="preserve">reference </w:t>
      </w:r>
      <w:r w:rsidRPr="007833A6">
        <w:rPr>
          <w:b/>
          <w:u w:val="single"/>
        </w:rPr>
        <w:t>points 1-7 as above</w:t>
      </w:r>
    </w:p>
    <w:p w14:paraId="2859EBE7" w14:textId="7B88091A" w:rsidR="004E64E9" w:rsidRPr="00020C55" w:rsidRDefault="0036245C" w:rsidP="00020C55">
      <w:pPr>
        <w:tabs>
          <w:tab w:val="left" w:pos="2410"/>
        </w:tabs>
        <w:spacing w:after="258"/>
        <w:ind w:right="-672"/>
        <w:textAlignment w:val="baseline"/>
      </w:pPr>
      <w:r>
        <w:rPr>
          <w:noProof/>
        </w:rPr>
        <w:drawing>
          <wp:inline distT="0" distB="0" distL="0" distR="0" wp14:anchorId="0015D823" wp14:editId="35A6F962">
            <wp:extent cx="6496050" cy="1323975"/>
            <wp:effectExtent l="133350" t="76200" r="76200" b="142875"/>
            <wp:docPr id="23" name="Picture 23" descr="C:\Users\marti\AppData\Local\Microsoft\Windows\INetCache\Content.Word\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i\AppData\Local\Microsoft\Windows\INetCache\Content.Word\ma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282" cy="13262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3809B4F" w14:textId="2840971D" w:rsidR="007833A6" w:rsidRPr="00CE7EE3" w:rsidRDefault="007833A6" w:rsidP="007833A6">
      <w:pPr>
        <w:pStyle w:val="PlainText"/>
        <w:numPr>
          <w:ilvl w:val="0"/>
          <w:numId w:val="46"/>
        </w:numPr>
        <w:rPr>
          <w:b/>
          <w:sz w:val="24"/>
          <w:szCs w:val="24"/>
          <w:u w:val="single"/>
        </w:rPr>
      </w:pPr>
      <w:r w:rsidRPr="00CE7EE3">
        <w:rPr>
          <w:b/>
          <w:sz w:val="24"/>
          <w:szCs w:val="24"/>
          <w:u w:val="single"/>
        </w:rPr>
        <w:t xml:space="preserve">Start and Finish points with </w:t>
      </w:r>
      <w:proofErr w:type="spellStart"/>
      <w:r w:rsidRPr="00CE7EE3">
        <w:rPr>
          <w:b/>
          <w:sz w:val="24"/>
          <w:szCs w:val="24"/>
          <w:u w:val="single"/>
        </w:rPr>
        <w:t>Langbank</w:t>
      </w:r>
      <w:proofErr w:type="spellEnd"/>
      <w:r w:rsidRPr="00CE7EE3">
        <w:rPr>
          <w:b/>
          <w:sz w:val="24"/>
          <w:szCs w:val="24"/>
          <w:u w:val="single"/>
        </w:rPr>
        <w:t xml:space="preserve"> roundabout (points 1,2,3,4,7)</w:t>
      </w:r>
    </w:p>
    <w:p w14:paraId="719F4D16" w14:textId="6A7948CD" w:rsidR="009157FC" w:rsidRDefault="0042050A" w:rsidP="009157FC">
      <w:pPr>
        <w:tabs>
          <w:tab w:val="left" w:pos="2410"/>
        </w:tabs>
        <w:spacing w:after="258"/>
        <w:ind w:right="-672"/>
        <w:textAlignment w:val="baseline"/>
      </w:pPr>
      <w:r>
        <w:rPr>
          <w:noProof/>
        </w:rPr>
        <w:drawing>
          <wp:inline distT="0" distB="0" distL="0" distR="0" wp14:anchorId="45982635" wp14:editId="37097A97">
            <wp:extent cx="6448425" cy="1742440"/>
            <wp:effectExtent l="133350" t="133350" r="104775" b="2197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art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229" cy="175184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43605B08" w14:textId="5D1788F9" w:rsidR="00CE7EE3" w:rsidRDefault="00CE7EE3" w:rsidP="004051FB">
      <w:pPr>
        <w:pStyle w:val="PlainText"/>
        <w:rPr>
          <w:b/>
          <w:sz w:val="24"/>
          <w:szCs w:val="24"/>
          <w:u w:val="single"/>
        </w:rPr>
      </w:pPr>
    </w:p>
    <w:p w14:paraId="38D4405D" w14:textId="5CB26883" w:rsidR="00F443E7" w:rsidRPr="00C421C9" w:rsidRDefault="007833A6" w:rsidP="00C421C9">
      <w:pPr>
        <w:pStyle w:val="PlainText"/>
        <w:numPr>
          <w:ilvl w:val="0"/>
          <w:numId w:val="45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Woodhall roundabout </w:t>
      </w:r>
      <w:r w:rsidR="00C421C9">
        <w:rPr>
          <w:b/>
          <w:sz w:val="24"/>
          <w:szCs w:val="24"/>
          <w:u w:val="single"/>
        </w:rPr>
        <w:t>– exit 2</w:t>
      </w:r>
      <w:r w:rsidR="00C421C9" w:rsidRPr="00C421C9">
        <w:rPr>
          <w:b/>
          <w:sz w:val="24"/>
          <w:szCs w:val="24"/>
          <w:u w:val="single"/>
          <w:vertAlign w:val="superscript"/>
        </w:rPr>
        <w:t>nd</w:t>
      </w:r>
      <w:r w:rsidR="00C421C9">
        <w:rPr>
          <w:b/>
          <w:sz w:val="24"/>
          <w:szCs w:val="24"/>
          <w:u w:val="single"/>
        </w:rPr>
        <w:t xml:space="preserve"> left out and return legs </w:t>
      </w:r>
      <w:r>
        <w:rPr>
          <w:b/>
          <w:sz w:val="24"/>
          <w:szCs w:val="24"/>
          <w:u w:val="single"/>
        </w:rPr>
        <w:t>(point 5)</w:t>
      </w:r>
    </w:p>
    <w:p w14:paraId="7CEA2FD5" w14:textId="5FEA1768" w:rsidR="00F443E7" w:rsidRDefault="007833A6" w:rsidP="00C421C9">
      <w:pPr>
        <w:tabs>
          <w:tab w:val="left" w:pos="2410"/>
        </w:tabs>
        <w:spacing w:after="258"/>
        <w:ind w:left="720" w:right="-672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290E37F" wp14:editId="378931D3">
            <wp:extent cx="2886075" cy="1783599"/>
            <wp:effectExtent l="190500" t="133350" r="142875" b="2362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oodha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338" cy="178808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2D953B23" w14:textId="58959C19" w:rsidR="00F443E7" w:rsidRPr="00C421C9" w:rsidRDefault="00C421C9" w:rsidP="00C421C9">
      <w:pPr>
        <w:pStyle w:val="PlainText"/>
        <w:numPr>
          <w:ilvl w:val="0"/>
          <w:numId w:val="45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TURN roundabout – PLEASE EXERCISE EXTREME CAUTION with approaching traffic (point 6)</w:t>
      </w:r>
    </w:p>
    <w:p w14:paraId="024DC904" w14:textId="0508D06E" w:rsidR="00F443E7" w:rsidRDefault="00F443E7" w:rsidP="004E64E9">
      <w:pPr>
        <w:tabs>
          <w:tab w:val="left" w:pos="2410"/>
        </w:tabs>
        <w:spacing w:after="258"/>
        <w:ind w:left="720" w:right="-672"/>
        <w:textAlignment w:val="baseline"/>
      </w:pPr>
      <w:r>
        <w:rPr>
          <w:noProof/>
        </w:rPr>
        <w:drawing>
          <wp:inline distT="0" distB="0" distL="0" distR="0" wp14:anchorId="038E5419" wp14:editId="47B72F53">
            <wp:extent cx="5110475" cy="2124075"/>
            <wp:effectExtent l="152400" t="133350" r="109855" b="2190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urnn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857" cy="21512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B63BDD5" w14:textId="6065AA70" w:rsidR="00C421C9" w:rsidRPr="00C421C9" w:rsidRDefault="00C421C9" w:rsidP="00C421C9">
      <w:pPr>
        <w:pStyle w:val="PlainText"/>
        <w:numPr>
          <w:ilvl w:val="0"/>
          <w:numId w:val="45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Finish Slip-Road Approach (point 7)</w:t>
      </w:r>
    </w:p>
    <w:p w14:paraId="5C6F8E3C" w14:textId="3089BF27" w:rsidR="001D510C" w:rsidRPr="006942B9" w:rsidRDefault="00F443E7" w:rsidP="006942B9">
      <w:pPr>
        <w:tabs>
          <w:tab w:val="left" w:pos="2410"/>
        </w:tabs>
        <w:spacing w:after="258"/>
        <w:ind w:left="720" w:right="-672"/>
        <w:textAlignment w:val="baseline"/>
      </w:pPr>
      <w:r>
        <w:rPr>
          <w:noProof/>
        </w:rPr>
        <w:drawing>
          <wp:inline distT="0" distB="0" distL="0" distR="0" wp14:anchorId="0FAD377C" wp14:editId="4C756FBF">
            <wp:extent cx="4724400" cy="2214591"/>
            <wp:effectExtent l="171450" t="133350" r="114300" b="2241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nis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387" cy="227927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2BEDFC23" w14:textId="63EE9258" w:rsidR="009F3952" w:rsidRDefault="009F3952" w:rsidP="00264CFF">
      <w:pPr>
        <w:pStyle w:val="Standard"/>
        <w:spacing w:line="224" w:lineRule="atLeast"/>
        <w:rPr>
          <w:rFonts w:asciiTheme="minorHAnsi" w:hAnsiTheme="minorHAnsi" w:cstheme="minorHAnsi"/>
          <w:b/>
          <w:i/>
          <w:sz w:val="20"/>
          <w:szCs w:val="20"/>
        </w:rPr>
      </w:pPr>
    </w:p>
    <w:p w14:paraId="78096D6E" w14:textId="77777777" w:rsidR="00182607" w:rsidRDefault="00182607" w:rsidP="00E5242A">
      <w:pPr>
        <w:pStyle w:val="Standard"/>
        <w:spacing w:line="224" w:lineRule="atLeast"/>
        <w:rPr>
          <w:rFonts w:asciiTheme="minorHAnsi" w:hAnsiTheme="minorHAnsi" w:cstheme="minorHAnsi"/>
          <w:sz w:val="18"/>
          <w:szCs w:val="18"/>
        </w:rPr>
      </w:pPr>
    </w:p>
    <w:p w14:paraId="4C759F4C" w14:textId="69338A64" w:rsidR="001D510C" w:rsidRPr="00241E93" w:rsidRDefault="00BF1163" w:rsidP="00E5242A">
      <w:pPr>
        <w:pStyle w:val="Standard"/>
        <w:spacing w:line="224" w:lineRule="atLeast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:lang w:eastAsia="en-GB" w:bidi="ar-SA"/>
        </w:rPr>
        <w:drawing>
          <wp:inline distT="0" distB="0" distL="0" distR="0" wp14:anchorId="32EB8CFC" wp14:editId="27C168B1">
            <wp:extent cx="6675120" cy="8039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ental Consent Open Event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10C" w:rsidRPr="00241E93" w:rsidSect="001167E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720" w:right="720" w:bottom="720" w:left="720" w:header="233" w:footer="16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FB025" w14:textId="77777777" w:rsidR="00B8287B" w:rsidRDefault="00B8287B">
      <w:r>
        <w:separator/>
      </w:r>
    </w:p>
  </w:endnote>
  <w:endnote w:type="continuationSeparator" w:id="0">
    <w:p w14:paraId="0456BC0E" w14:textId="77777777" w:rsidR="00B8287B" w:rsidRDefault="00B82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5E9DE" w14:textId="77777777" w:rsidR="00D47238" w:rsidRDefault="00D472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4B405" w14:textId="7C7D3C7B" w:rsidR="002C53B6" w:rsidRDefault="002C53B6" w:rsidP="008B2F96">
    <w:pPr>
      <w:pStyle w:val="Footer"/>
      <w:jc w:val="both"/>
      <w:rPr>
        <w:rFonts w:asciiTheme="minorHAnsi" w:hAnsiTheme="minorHAnsi" w:cstheme="minorHAnsi"/>
        <w:color w:val="808080" w:themeColor="background1" w:themeShade="80"/>
      </w:rPr>
    </w:pPr>
    <w:r>
      <w:rPr>
        <w:rFonts w:asciiTheme="minorHAnsi" w:hAnsiTheme="minorHAnsi" w:cstheme="minorHAnsi"/>
        <w:noProof/>
        <w:color w:val="FFFFFF" w:themeColor="background1"/>
      </w:rPr>
      <w:t xml:space="preserve">             </w:t>
    </w:r>
    <w:r w:rsidR="00D573AE">
      <w:rPr>
        <w:rFonts w:asciiTheme="minorHAnsi" w:hAnsiTheme="minorHAnsi" w:cstheme="minorHAnsi"/>
        <w:noProof/>
        <w:color w:val="FFFFFF" w:themeColor="background1"/>
      </w:rPr>
      <w:t xml:space="preserve">          </w:t>
    </w:r>
    <w:r w:rsidR="00181828">
      <w:rPr>
        <w:rFonts w:asciiTheme="minorHAnsi" w:hAnsiTheme="minorHAnsi" w:cstheme="minorHAnsi"/>
        <w:noProof/>
        <w:color w:val="FFFFFF" w:themeColor="background1"/>
      </w:rPr>
      <w:drawing>
        <wp:inline distT="0" distB="0" distL="0" distR="0" wp14:anchorId="1ACAC98B" wp14:editId="70A292E3">
          <wp:extent cx="552169" cy="382270"/>
          <wp:effectExtent l="0" t="0" r="63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 MOTORS 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514" cy="401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noProof/>
        <w:color w:val="FFFFFF" w:themeColor="background1"/>
      </w:rPr>
      <w:t xml:space="preserve">                                                                                                                                  </w:t>
    </w:r>
    <w:r>
      <w:rPr>
        <w:rFonts w:asciiTheme="minorHAnsi" w:hAnsiTheme="minorHAnsi" w:cstheme="minorHAnsi"/>
        <w:noProof/>
        <w:color w:val="FFFFFF" w:themeColor="background1"/>
      </w:rPr>
      <w:drawing>
        <wp:inline distT="0" distB="0" distL="0" distR="0" wp14:anchorId="14F4A740" wp14:editId="08C0EC23">
          <wp:extent cx="704850" cy="321412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olid_rock_12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854" cy="348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808080" w:themeColor="background1" w:themeShade="80"/>
      </w:rPr>
      <w:t xml:space="preserve">                                                                                                 </w:t>
    </w:r>
  </w:p>
  <w:p w14:paraId="1BCAE9A7" w14:textId="180570CE" w:rsidR="002C53B6" w:rsidRPr="00956F3D" w:rsidRDefault="00C07C85" w:rsidP="008B2F96">
    <w:pPr>
      <w:pStyle w:val="Footer"/>
      <w:jc w:val="both"/>
      <w:rPr>
        <w:rFonts w:asciiTheme="minorHAnsi" w:hAnsiTheme="minorHAnsi" w:cstheme="minorHAnsi"/>
        <w:color w:val="808080" w:themeColor="background1" w:themeShade="80"/>
      </w:rPr>
    </w:pPr>
    <w:r>
      <w:rPr>
        <w:rFonts w:asciiTheme="minorHAnsi" w:hAnsiTheme="minorHAnsi" w:cstheme="minorHAnsi"/>
        <w:color w:val="808080" w:themeColor="background1" w:themeShade="80"/>
      </w:rPr>
      <w:tab/>
      <w:t xml:space="preserve">           </w:t>
    </w:r>
    <w:r w:rsidR="002C53B6">
      <w:rPr>
        <w:rFonts w:asciiTheme="minorHAnsi" w:hAnsiTheme="minorHAnsi" w:cstheme="minorHAnsi"/>
        <w:color w:val="808080" w:themeColor="background1" w:themeShade="80"/>
      </w:rPr>
      <w:t>President:</w:t>
    </w:r>
    <w:r w:rsidR="002C53B6" w:rsidRPr="00956F3D">
      <w:rPr>
        <w:rFonts w:asciiTheme="minorHAnsi" w:hAnsiTheme="minorHAnsi" w:cstheme="minorHAnsi"/>
        <w:color w:val="808080" w:themeColor="background1" w:themeShade="80"/>
      </w:rPr>
      <w:t xml:space="preserve"> Denis Mitchell</w:t>
    </w:r>
    <w:r w:rsidR="002C53B6">
      <w:rPr>
        <w:rFonts w:asciiTheme="minorHAnsi" w:hAnsiTheme="minorHAnsi" w:cstheme="minorHAnsi"/>
        <w:color w:val="808080" w:themeColor="background1" w:themeShade="80"/>
      </w:rPr>
      <w:t xml:space="preserve">                                                                                                   </w:t>
    </w:r>
    <w:hyperlink r:id="rId3" w:history="1">
      <w:r w:rsidR="002C53B6" w:rsidRPr="00956F3D">
        <w:rPr>
          <w:rStyle w:val="Hyperlink"/>
          <w:rFonts w:asciiTheme="minorHAnsi" w:hAnsiTheme="minorHAnsi" w:cstheme="minorHAnsi"/>
          <w:color w:val="808080" w:themeColor="background1" w:themeShade="80"/>
        </w:rPr>
        <w:t>www.glasgownightngalecc.org.uk</w:t>
      </w:r>
    </w:hyperlink>
  </w:p>
  <w:p w14:paraId="52726A3B" w14:textId="1AA8352D" w:rsidR="002C53B6" w:rsidRPr="00956F3D" w:rsidRDefault="00C07C85" w:rsidP="008B2F96">
    <w:pPr>
      <w:pStyle w:val="Footer"/>
      <w:rPr>
        <w:rFonts w:asciiTheme="minorHAnsi" w:hAnsiTheme="minorHAnsi" w:cstheme="minorHAnsi"/>
        <w:color w:val="808080" w:themeColor="background1" w:themeShade="80"/>
      </w:rPr>
    </w:pPr>
    <w:r>
      <w:rPr>
        <w:rFonts w:asciiTheme="minorHAnsi" w:hAnsiTheme="minorHAnsi" w:cstheme="minorHAnsi"/>
        <w:color w:val="808080" w:themeColor="background1" w:themeShade="80"/>
      </w:rPr>
      <w:t xml:space="preserve">           </w:t>
    </w:r>
    <w:r w:rsidR="002C53B6">
      <w:rPr>
        <w:rFonts w:asciiTheme="minorHAnsi" w:hAnsiTheme="minorHAnsi" w:cstheme="minorHAnsi"/>
        <w:color w:val="808080" w:themeColor="background1" w:themeShade="80"/>
      </w:rPr>
      <w:t>Chair</w:t>
    </w:r>
    <w:r w:rsidR="002C53B6" w:rsidRPr="00956F3D">
      <w:rPr>
        <w:rFonts w:asciiTheme="minorHAnsi" w:hAnsiTheme="minorHAnsi" w:cstheme="minorHAnsi"/>
        <w:color w:val="808080" w:themeColor="background1" w:themeShade="80"/>
      </w:rPr>
      <w:t>: Ronnie Newton</w:t>
    </w:r>
    <w:r w:rsidR="002C53B6">
      <w:rPr>
        <w:rFonts w:asciiTheme="minorHAnsi" w:hAnsiTheme="minorHAnsi" w:cstheme="minorHAnsi"/>
        <w:color w:val="808080" w:themeColor="background1" w:themeShade="80"/>
      </w:rPr>
      <w:t xml:space="preserve">                                                                                                                     Affiliated: BC,</w:t>
    </w:r>
    <w:r w:rsidR="00181828">
      <w:rPr>
        <w:rFonts w:asciiTheme="minorHAnsi" w:hAnsiTheme="minorHAnsi" w:cstheme="minorHAnsi"/>
        <w:color w:val="808080" w:themeColor="background1" w:themeShade="80"/>
      </w:rPr>
      <w:t xml:space="preserve"> SC,</w:t>
    </w:r>
    <w:r w:rsidR="002C53B6">
      <w:rPr>
        <w:rFonts w:asciiTheme="minorHAnsi" w:hAnsiTheme="minorHAnsi" w:cstheme="minorHAnsi"/>
        <w:color w:val="808080" w:themeColor="background1" w:themeShade="80"/>
      </w:rPr>
      <w:t xml:space="preserve"> CTT</w:t>
    </w:r>
  </w:p>
  <w:p w14:paraId="0A624CFA" w14:textId="1C3A915D" w:rsidR="002C53B6" w:rsidRPr="00956F3D" w:rsidRDefault="00C07C85" w:rsidP="008B2F96">
    <w:pPr>
      <w:pStyle w:val="Footer"/>
      <w:rPr>
        <w:rFonts w:asciiTheme="minorHAnsi" w:hAnsiTheme="minorHAnsi" w:cstheme="minorHAnsi"/>
        <w:color w:val="808080" w:themeColor="background1" w:themeShade="80"/>
      </w:rPr>
    </w:pPr>
    <w:r>
      <w:rPr>
        <w:rFonts w:asciiTheme="minorHAnsi" w:hAnsiTheme="minorHAnsi" w:cstheme="minorHAnsi"/>
        <w:color w:val="808080" w:themeColor="background1" w:themeShade="80"/>
      </w:rPr>
      <w:t xml:space="preserve">           </w:t>
    </w:r>
    <w:r w:rsidR="002C53B6" w:rsidRPr="00956F3D">
      <w:rPr>
        <w:rFonts w:asciiTheme="minorHAnsi" w:hAnsiTheme="minorHAnsi" w:cstheme="minorHAnsi"/>
        <w:color w:val="808080" w:themeColor="background1" w:themeShade="80"/>
      </w:rPr>
      <w:t>Secretary &amp; Treasurer: Martin Knox</w:t>
    </w:r>
  </w:p>
  <w:p w14:paraId="782FC9BD" w14:textId="77777777" w:rsidR="002C53B6" w:rsidRPr="00694316" w:rsidRDefault="002C53B6" w:rsidP="00973D0D">
    <w:pPr>
      <w:pStyle w:val="Footer"/>
      <w:tabs>
        <w:tab w:val="left" w:pos="10944"/>
      </w:tabs>
      <w:rPr>
        <w:rFonts w:asciiTheme="minorHAnsi" w:hAnsi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EE9C6" w14:textId="77777777" w:rsidR="00D47238" w:rsidRDefault="00D47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9759C" w14:textId="77777777" w:rsidR="00B8287B" w:rsidRDefault="00B8287B">
      <w:r>
        <w:separator/>
      </w:r>
    </w:p>
  </w:footnote>
  <w:footnote w:type="continuationSeparator" w:id="0">
    <w:p w14:paraId="0C553EFA" w14:textId="77777777" w:rsidR="00B8287B" w:rsidRDefault="00B828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9D1D1E" w14:textId="5A78DD1F" w:rsidR="007F5830" w:rsidRDefault="00135A66">
    <w:pPr>
      <w:pStyle w:val="Header"/>
    </w:pPr>
    <w:r>
      <w:rPr>
        <w:noProof/>
      </w:rPr>
      <w:pict w14:anchorId="69C7D9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64047" o:spid="_x0000_s2050" type="#_x0000_t75" style="position:absolute;margin-left:0;margin-top:0;width:523.2pt;height:501.95pt;z-index:-251655168;mso-position-horizontal:center;mso-position-horizontal-relative:margin;mso-position-vertical:center;mso-position-vertical-relative:margin" o:allowincell="f">
          <v:imagedata r:id="rId1" o:title="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0EF73" w14:textId="32E3C1A2" w:rsidR="002C53B6" w:rsidRDefault="00135A66" w:rsidP="00177F97">
    <w:pPr>
      <w:pStyle w:val="Heading1"/>
      <w:jc w:val="both"/>
      <w:rPr>
        <w:noProof/>
      </w:rPr>
    </w:pPr>
    <w:r>
      <w:rPr>
        <w:noProof/>
      </w:rPr>
      <w:pict w14:anchorId="66882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64048" o:spid="_x0000_s2051" type="#_x0000_t75" style="position:absolute;left:0;text-align:left;margin-left:0;margin-top:0;width:523.2pt;height:501.95pt;z-index:-251654144;mso-position-horizontal:center;mso-position-horizontal-relative:margin;mso-position-vertical:center;mso-position-vertical-relative:margin" o:allowincell="f">
          <v:imagedata r:id="rId1" o:title="lion" gain="19661f" blacklevel="22938f"/>
          <w10:wrap anchorx="margin" anchory="margin"/>
        </v:shape>
      </w:pict>
    </w:r>
  </w:p>
  <w:p w14:paraId="252ECEB1" w14:textId="64B2E5A2" w:rsidR="002C53B6" w:rsidRDefault="00D42B5D" w:rsidP="008778FB">
    <w:pPr>
      <w:pStyle w:val="Heading1"/>
      <w:jc w:val="both"/>
      <w:rPr>
        <w:noProof/>
      </w:rPr>
    </w:pPr>
    <w:r w:rsidRPr="00177F97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DDF81A" wp14:editId="2BCCB6BF">
              <wp:simplePos x="0" y="0"/>
              <wp:positionH relativeFrom="margin">
                <wp:posOffset>895350</wp:posOffset>
              </wp:positionH>
              <wp:positionV relativeFrom="paragraph">
                <wp:posOffset>13970</wp:posOffset>
              </wp:positionV>
              <wp:extent cx="4848225" cy="685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FC2CB" w14:textId="77777777" w:rsidR="002C53B6" w:rsidRPr="004D5C8C" w:rsidRDefault="002C53B6" w:rsidP="00CD0598">
                          <w:pPr>
                            <w:pStyle w:val="Heading1"/>
                            <w:rPr>
                              <w:rFonts w:ascii="Arial" w:hAnsi="Arial" w:cstheme="minorHAnsi"/>
                              <w:color w:val="9CC2E5" w:themeColor="accent5" w:themeTint="99"/>
                              <w:sz w:val="44"/>
                              <w:szCs w:val="52"/>
                            </w:rPr>
                          </w:pPr>
                          <w:r w:rsidRPr="004D5C8C">
                            <w:rPr>
                              <w:rFonts w:ascii="Arial" w:hAnsi="Arial" w:cstheme="minorHAnsi"/>
                              <w:color w:val="9CC2E5" w:themeColor="accent5" w:themeTint="99"/>
                              <w:sz w:val="44"/>
                              <w:szCs w:val="52"/>
                            </w:rPr>
                            <w:t>Glasgow Nightingale Cycling Club</w:t>
                          </w:r>
                        </w:p>
                        <w:p w14:paraId="7F50DBE8" w14:textId="77777777" w:rsidR="002C53B6" w:rsidRDefault="002C53B6" w:rsidP="00CD0598">
                          <w:pPr>
                            <w:rPr>
                              <w:rFonts w:asciiTheme="minorHAnsi" w:hAnsiTheme="minorHAnsi" w:cstheme="minorHAnsi"/>
                              <w:i/>
                              <w:color w:val="8EAADB" w:themeColor="accent1" w:themeTint="99"/>
                              <w:sz w:val="22"/>
                              <w:szCs w:val="22"/>
                            </w:rPr>
                          </w:pPr>
                          <w:r w:rsidRPr="004D5C8C">
                            <w:rPr>
                              <w:sz w:val="44"/>
                            </w:rPr>
                            <w:tab/>
                          </w:r>
                          <w:r w:rsidRPr="004D5C8C">
                            <w:rPr>
                              <w:sz w:val="44"/>
                            </w:rPr>
                            <w:tab/>
                          </w:r>
                          <w:r w:rsidRPr="004D5C8C">
                            <w:rPr>
                              <w:sz w:val="44"/>
                            </w:rPr>
                            <w:tab/>
                          </w:r>
                          <w:r w:rsidRPr="004D5C8C">
                            <w:rPr>
                              <w:sz w:val="44"/>
                            </w:rP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i/>
                              <w:color w:val="8EAADB" w:themeColor="accent1" w:themeTint="99"/>
                              <w:sz w:val="22"/>
                              <w:szCs w:val="22"/>
                            </w:rPr>
                            <w:t>f</w:t>
                          </w:r>
                          <w:r w:rsidRPr="007F2194">
                            <w:rPr>
                              <w:rFonts w:asciiTheme="minorHAnsi" w:hAnsiTheme="minorHAnsi" w:cstheme="minorHAnsi"/>
                              <w:i/>
                              <w:color w:val="8EAADB" w:themeColor="accent1" w:themeTint="99"/>
                              <w:sz w:val="22"/>
                              <w:szCs w:val="22"/>
                            </w:rPr>
                            <w:t>ounded 1925</w:t>
                          </w:r>
                        </w:p>
                        <w:p w14:paraId="5C113E5A" w14:textId="77777777" w:rsidR="002C53B6" w:rsidRPr="007F2194" w:rsidRDefault="002C53B6" w:rsidP="00CD0598">
                          <w:pPr>
                            <w:rPr>
                              <w:rFonts w:asciiTheme="minorHAnsi" w:hAnsiTheme="minorHAnsi" w:cstheme="minorHAnsi"/>
                              <w:i/>
                              <w:sz w:val="22"/>
                              <w:szCs w:val="22"/>
                            </w:rPr>
                          </w:pPr>
                        </w:p>
                        <w:p w14:paraId="1C91F244" w14:textId="77777777" w:rsidR="002C53B6" w:rsidRDefault="002C53B6" w:rsidP="00CD059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DF8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70.5pt;margin-top:1.1pt;width:381.75pt;height:5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" stroked="f">
              <v:textbox>
                <w:txbxContent>
                  <w:p w14:paraId="6C2FC2CB" w14:textId="77777777" w:rsidR="002C53B6" w:rsidRPr="004D5C8C" w:rsidRDefault="002C53B6" w:rsidP="00CD0598">
                    <w:pPr>
                      <w:pStyle w:val="Heading1"/>
                      <w:rPr>
                        <w:rFonts w:ascii="Arial" w:hAnsi="Arial" w:cstheme="minorHAnsi"/>
                        <w:color w:val="9CC2E5" w:themeColor="accent5" w:themeTint="99"/>
                        <w:sz w:val="44"/>
                        <w:szCs w:val="52"/>
                      </w:rPr>
                    </w:pPr>
                    <w:r w:rsidRPr="004D5C8C">
                      <w:rPr>
                        <w:rFonts w:ascii="Arial" w:hAnsi="Arial" w:cstheme="minorHAnsi"/>
                        <w:color w:val="9CC2E5" w:themeColor="accent5" w:themeTint="99"/>
                        <w:sz w:val="44"/>
                        <w:szCs w:val="52"/>
                      </w:rPr>
                      <w:t>Glasgow Nightingale Cycling Club</w:t>
                    </w:r>
                  </w:p>
                  <w:p w14:paraId="7F50DBE8" w14:textId="77777777" w:rsidR="002C53B6" w:rsidRDefault="002C53B6" w:rsidP="00CD0598">
                    <w:pPr>
                      <w:rPr>
                        <w:rFonts w:asciiTheme="minorHAnsi" w:hAnsiTheme="minorHAnsi" w:cstheme="minorHAnsi"/>
                        <w:i/>
                        <w:color w:val="8EAADB" w:themeColor="accent1" w:themeTint="99"/>
                        <w:sz w:val="22"/>
                        <w:szCs w:val="22"/>
                      </w:rPr>
                    </w:pPr>
                    <w:r w:rsidRPr="004D5C8C">
                      <w:rPr>
                        <w:sz w:val="44"/>
                      </w:rPr>
                      <w:tab/>
                    </w:r>
                    <w:r w:rsidRPr="004D5C8C">
                      <w:rPr>
                        <w:sz w:val="44"/>
                      </w:rPr>
                      <w:tab/>
                    </w:r>
                    <w:r w:rsidRPr="004D5C8C">
                      <w:rPr>
                        <w:sz w:val="44"/>
                      </w:rPr>
                      <w:tab/>
                    </w:r>
                    <w:r w:rsidRPr="004D5C8C">
                      <w:rPr>
                        <w:sz w:val="44"/>
                      </w:rP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rPr>
                        <w:rFonts w:asciiTheme="minorHAnsi" w:hAnsiTheme="minorHAnsi" w:cstheme="minorHAnsi"/>
                        <w:i/>
                        <w:color w:val="8EAADB" w:themeColor="accent1" w:themeTint="99"/>
                        <w:sz w:val="22"/>
                        <w:szCs w:val="22"/>
                      </w:rPr>
                      <w:t>f</w:t>
                    </w:r>
                    <w:r w:rsidRPr="007F2194">
                      <w:rPr>
                        <w:rFonts w:asciiTheme="minorHAnsi" w:hAnsiTheme="minorHAnsi" w:cstheme="minorHAnsi"/>
                        <w:i/>
                        <w:color w:val="8EAADB" w:themeColor="accent1" w:themeTint="99"/>
                        <w:sz w:val="22"/>
                        <w:szCs w:val="22"/>
                      </w:rPr>
                      <w:t>ounded 1925</w:t>
                    </w:r>
                  </w:p>
                  <w:p w14:paraId="5C113E5A" w14:textId="77777777" w:rsidR="002C53B6" w:rsidRPr="007F2194" w:rsidRDefault="002C53B6" w:rsidP="00CD0598">
                    <w:pPr>
                      <w:rPr>
                        <w:rFonts w:asciiTheme="minorHAnsi" w:hAnsiTheme="minorHAnsi" w:cstheme="minorHAnsi"/>
                        <w:i/>
                        <w:sz w:val="22"/>
                        <w:szCs w:val="22"/>
                      </w:rPr>
                    </w:pPr>
                  </w:p>
                  <w:p w14:paraId="1C91F244" w14:textId="77777777" w:rsidR="002C53B6" w:rsidRDefault="002C53B6" w:rsidP="00CD0598"/>
                </w:txbxContent>
              </v:textbox>
              <w10:wrap type="square" anchorx="margin"/>
            </v:shape>
          </w:pict>
        </mc:Fallback>
      </mc:AlternateContent>
    </w:r>
    <w:r w:rsidR="002C53B6">
      <w:rPr>
        <w:noProof/>
      </w:rPr>
      <w:t xml:space="preserve">         </w:t>
    </w:r>
    <w:r w:rsidR="002C53B6">
      <w:rPr>
        <w:noProof/>
      </w:rPr>
      <w:drawing>
        <wp:inline distT="0" distB="0" distL="0" distR="0" wp14:anchorId="56F7C565" wp14:editId="7A5C9612">
          <wp:extent cx="590550" cy="710346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hield-newfont-whi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00" cy="732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53B6">
      <w:rPr>
        <w:noProof/>
      </w:rPr>
      <w:t xml:space="preserve">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2295C" w14:textId="47FAA5AB" w:rsidR="007F5830" w:rsidRDefault="00135A66">
    <w:pPr>
      <w:pStyle w:val="Header"/>
    </w:pPr>
    <w:r>
      <w:rPr>
        <w:noProof/>
      </w:rPr>
      <w:pict w14:anchorId="75B27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864046" o:spid="_x0000_s2049" type="#_x0000_t75" style="position:absolute;margin-left:0;margin-top:0;width:523.2pt;height:501.95pt;z-index:-251656192;mso-position-horizontal:center;mso-position-horizontal-relative:margin;mso-position-vertical:center;mso-position-vertical-relative:margin" o:allowincell="f">
          <v:imagedata r:id="rId1" o:title="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82E84"/>
    <w:multiLevelType w:val="hybridMultilevel"/>
    <w:tmpl w:val="60AAB0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90131"/>
    <w:multiLevelType w:val="multilevel"/>
    <w:tmpl w:val="B60C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716FA"/>
    <w:multiLevelType w:val="multilevel"/>
    <w:tmpl w:val="68D8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86D58"/>
    <w:multiLevelType w:val="multilevel"/>
    <w:tmpl w:val="1754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D4B67"/>
    <w:multiLevelType w:val="multilevel"/>
    <w:tmpl w:val="DB9C6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3F102E"/>
    <w:multiLevelType w:val="hybridMultilevel"/>
    <w:tmpl w:val="C17EAA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802157"/>
    <w:multiLevelType w:val="multilevel"/>
    <w:tmpl w:val="651A1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A35B3E"/>
    <w:multiLevelType w:val="multilevel"/>
    <w:tmpl w:val="5652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B04937"/>
    <w:multiLevelType w:val="multilevel"/>
    <w:tmpl w:val="02C48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A16C9C"/>
    <w:multiLevelType w:val="multilevel"/>
    <w:tmpl w:val="B936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07A54DE"/>
    <w:multiLevelType w:val="hybridMultilevel"/>
    <w:tmpl w:val="337EE3A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B93536"/>
    <w:multiLevelType w:val="multilevel"/>
    <w:tmpl w:val="527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17725B3"/>
    <w:multiLevelType w:val="multilevel"/>
    <w:tmpl w:val="D52A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2587A17"/>
    <w:multiLevelType w:val="multilevel"/>
    <w:tmpl w:val="16F6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2B26DDD"/>
    <w:multiLevelType w:val="multilevel"/>
    <w:tmpl w:val="0DD2B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3FB274C"/>
    <w:multiLevelType w:val="hybridMultilevel"/>
    <w:tmpl w:val="1AA8F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9F2E62"/>
    <w:multiLevelType w:val="multilevel"/>
    <w:tmpl w:val="4F6A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6E1228"/>
    <w:multiLevelType w:val="multilevel"/>
    <w:tmpl w:val="5F72F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B7222C6"/>
    <w:multiLevelType w:val="hybridMultilevel"/>
    <w:tmpl w:val="60D086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E6005E7"/>
    <w:multiLevelType w:val="multilevel"/>
    <w:tmpl w:val="29A02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913000"/>
    <w:multiLevelType w:val="hybridMultilevel"/>
    <w:tmpl w:val="DDF24C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2E14B62"/>
    <w:multiLevelType w:val="multilevel"/>
    <w:tmpl w:val="40DC9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5B37EA8"/>
    <w:multiLevelType w:val="multilevel"/>
    <w:tmpl w:val="9A38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65E1A4A"/>
    <w:multiLevelType w:val="multilevel"/>
    <w:tmpl w:val="5B8A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A05F36"/>
    <w:multiLevelType w:val="hybridMultilevel"/>
    <w:tmpl w:val="D26646B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A647EEE"/>
    <w:multiLevelType w:val="multilevel"/>
    <w:tmpl w:val="86C0F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CA74BC3"/>
    <w:multiLevelType w:val="hybridMultilevel"/>
    <w:tmpl w:val="F3EC25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7A4253"/>
    <w:multiLevelType w:val="hybridMultilevel"/>
    <w:tmpl w:val="3C54E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830017"/>
    <w:multiLevelType w:val="multilevel"/>
    <w:tmpl w:val="34BA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DE2A8E"/>
    <w:multiLevelType w:val="hybridMultilevel"/>
    <w:tmpl w:val="F44C9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539BA"/>
    <w:multiLevelType w:val="multilevel"/>
    <w:tmpl w:val="B8FC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0219C5"/>
    <w:multiLevelType w:val="multilevel"/>
    <w:tmpl w:val="C05E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5451836"/>
    <w:multiLevelType w:val="multilevel"/>
    <w:tmpl w:val="16BA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440E84"/>
    <w:multiLevelType w:val="hybridMultilevel"/>
    <w:tmpl w:val="12386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308C2"/>
    <w:multiLevelType w:val="hybridMultilevel"/>
    <w:tmpl w:val="048A8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9312B8C"/>
    <w:multiLevelType w:val="multilevel"/>
    <w:tmpl w:val="93BC0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03B1FAB"/>
    <w:multiLevelType w:val="multilevel"/>
    <w:tmpl w:val="41CE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4A15AD"/>
    <w:multiLevelType w:val="multilevel"/>
    <w:tmpl w:val="758C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759442B"/>
    <w:multiLevelType w:val="multilevel"/>
    <w:tmpl w:val="ECF8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9415D1F"/>
    <w:multiLevelType w:val="multilevel"/>
    <w:tmpl w:val="63BC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366FD9"/>
    <w:multiLevelType w:val="multilevel"/>
    <w:tmpl w:val="61127B28"/>
    <w:lvl w:ilvl="0">
      <w:start w:val="1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/>
        <w:strike w:val="0"/>
        <w:color w:val="000000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2C72857"/>
    <w:multiLevelType w:val="multilevel"/>
    <w:tmpl w:val="A5DA0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921616E"/>
    <w:multiLevelType w:val="multilevel"/>
    <w:tmpl w:val="15768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B393E88"/>
    <w:multiLevelType w:val="multilevel"/>
    <w:tmpl w:val="33B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CF6E7B"/>
    <w:multiLevelType w:val="multilevel"/>
    <w:tmpl w:val="5F36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D2199A"/>
    <w:multiLevelType w:val="multilevel"/>
    <w:tmpl w:val="B64C0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907085"/>
    <w:multiLevelType w:val="multilevel"/>
    <w:tmpl w:val="C91C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FF2154"/>
    <w:multiLevelType w:val="multilevel"/>
    <w:tmpl w:val="A600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47"/>
  </w:num>
  <w:num w:numId="3">
    <w:abstractNumId w:val="39"/>
  </w:num>
  <w:num w:numId="4">
    <w:abstractNumId w:val="3"/>
  </w:num>
  <w:num w:numId="5">
    <w:abstractNumId w:val="36"/>
  </w:num>
  <w:num w:numId="6">
    <w:abstractNumId w:val="30"/>
  </w:num>
  <w:num w:numId="7">
    <w:abstractNumId w:val="21"/>
  </w:num>
  <w:num w:numId="8">
    <w:abstractNumId w:val="38"/>
  </w:num>
  <w:num w:numId="9">
    <w:abstractNumId w:val="4"/>
  </w:num>
  <w:num w:numId="10">
    <w:abstractNumId w:val="17"/>
  </w:num>
  <w:num w:numId="11">
    <w:abstractNumId w:val="25"/>
  </w:num>
  <w:num w:numId="12">
    <w:abstractNumId w:val="46"/>
  </w:num>
  <w:num w:numId="13">
    <w:abstractNumId w:val="45"/>
  </w:num>
  <w:num w:numId="14">
    <w:abstractNumId w:val="9"/>
  </w:num>
  <w:num w:numId="15">
    <w:abstractNumId w:val="22"/>
  </w:num>
  <w:num w:numId="16">
    <w:abstractNumId w:val="6"/>
  </w:num>
  <w:num w:numId="17">
    <w:abstractNumId w:val="31"/>
  </w:num>
  <w:num w:numId="18">
    <w:abstractNumId w:val="16"/>
  </w:num>
  <w:num w:numId="19">
    <w:abstractNumId w:val="8"/>
  </w:num>
  <w:num w:numId="20">
    <w:abstractNumId w:val="43"/>
  </w:num>
  <w:num w:numId="21">
    <w:abstractNumId w:val="2"/>
  </w:num>
  <w:num w:numId="22">
    <w:abstractNumId w:val="7"/>
  </w:num>
  <w:num w:numId="23">
    <w:abstractNumId w:val="13"/>
  </w:num>
  <w:num w:numId="24">
    <w:abstractNumId w:val="42"/>
  </w:num>
  <w:num w:numId="25">
    <w:abstractNumId w:val="14"/>
  </w:num>
  <w:num w:numId="26">
    <w:abstractNumId w:val="44"/>
  </w:num>
  <w:num w:numId="27">
    <w:abstractNumId w:val="1"/>
  </w:num>
  <w:num w:numId="28">
    <w:abstractNumId w:val="41"/>
  </w:num>
  <w:num w:numId="29">
    <w:abstractNumId w:val="19"/>
  </w:num>
  <w:num w:numId="30">
    <w:abstractNumId w:val="11"/>
  </w:num>
  <w:num w:numId="31">
    <w:abstractNumId w:val="35"/>
  </w:num>
  <w:num w:numId="32">
    <w:abstractNumId w:val="23"/>
  </w:num>
  <w:num w:numId="33">
    <w:abstractNumId w:val="28"/>
  </w:num>
  <w:num w:numId="34">
    <w:abstractNumId w:val="32"/>
  </w:num>
  <w:num w:numId="35">
    <w:abstractNumId w:val="37"/>
  </w:num>
  <w:num w:numId="36">
    <w:abstractNumId w:val="12"/>
  </w:num>
  <w:num w:numId="37">
    <w:abstractNumId w:val="15"/>
  </w:num>
  <w:num w:numId="38">
    <w:abstractNumId w:val="29"/>
  </w:num>
  <w:num w:numId="39">
    <w:abstractNumId w:val="40"/>
  </w:num>
  <w:num w:numId="40">
    <w:abstractNumId w:val="26"/>
  </w:num>
  <w:num w:numId="41">
    <w:abstractNumId w:val="18"/>
  </w:num>
  <w:num w:numId="42">
    <w:abstractNumId w:val="10"/>
  </w:num>
  <w:num w:numId="43">
    <w:abstractNumId w:val="0"/>
  </w:num>
  <w:num w:numId="44">
    <w:abstractNumId w:val="20"/>
  </w:num>
  <w:num w:numId="45">
    <w:abstractNumId w:val="34"/>
  </w:num>
  <w:num w:numId="46">
    <w:abstractNumId w:val="5"/>
  </w:num>
  <w:num w:numId="47">
    <w:abstractNumId w:val="24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Vto6lWz4dazJwiLqSwSCBEDQFaDyKeHZsTpXfPoWRbwepzN7lgdzeoaZC3ZANboComl6+5vrzyyjHKNEkRP36Q==" w:salt="S8D0xXYvErc+4+MmIFBdjw=="/>
  <w:defaultTabStop w:val="720"/>
  <w:drawingGridHorizontalSpacing w:val="171"/>
  <w:drawingGridVerticalSpacing w:val="233"/>
  <w:displayHorizont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2D8"/>
    <w:rsid w:val="0000352C"/>
    <w:rsid w:val="00003B22"/>
    <w:rsid w:val="00003F2D"/>
    <w:rsid w:val="00006196"/>
    <w:rsid w:val="00010C35"/>
    <w:rsid w:val="00020C55"/>
    <w:rsid w:val="000260B6"/>
    <w:rsid w:val="000268D0"/>
    <w:rsid w:val="00027B10"/>
    <w:rsid w:val="0005443F"/>
    <w:rsid w:val="00054F10"/>
    <w:rsid w:val="0007127E"/>
    <w:rsid w:val="0007608E"/>
    <w:rsid w:val="000823F4"/>
    <w:rsid w:val="0009551E"/>
    <w:rsid w:val="000962B3"/>
    <w:rsid w:val="000D05C2"/>
    <w:rsid w:val="000F0445"/>
    <w:rsid w:val="00102960"/>
    <w:rsid w:val="00115491"/>
    <w:rsid w:val="001167EB"/>
    <w:rsid w:val="00123E7B"/>
    <w:rsid w:val="0013294D"/>
    <w:rsid w:val="00135A66"/>
    <w:rsid w:val="001367D8"/>
    <w:rsid w:val="001410B8"/>
    <w:rsid w:val="00141BF5"/>
    <w:rsid w:val="001526FC"/>
    <w:rsid w:val="00156D96"/>
    <w:rsid w:val="001649BC"/>
    <w:rsid w:val="00171E2B"/>
    <w:rsid w:val="00177F97"/>
    <w:rsid w:val="00181828"/>
    <w:rsid w:val="00182607"/>
    <w:rsid w:val="00192DB2"/>
    <w:rsid w:val="001943FF"/>
    <w:rsid w:val="001A2BF9"/>
    <w:rsid w:val="001B56B5"/>
    <w:rsid w:val="001C17B9"/>
    <w:rsid w:val="001C51BA"/>
    <w:rsid w:val="001D510C"/>
    <w:rsid w:val="001D619B"/>
    <w:rsid w:val="001D775C"/>
    <w:rsid w:val="001E05CF"/>
    <w:rsid w:val="001E2E16"/>
    <w:rsid w:val="001E4967"/>
    <w:rsid w:val="001F053C"/>
    <w:rsid w:val="001F12F6"/>
    <w:rsid w:val="001F3A6C"/>
    <w:rsid w:val="002011CE"/>
    <w:rsid w:val="00202341"/>
    <w:rsid w:val="00207E93"/>
    <w:rsid w:val="002167C5"/>
    <w:rsid w:val="00216FD6"/>
    <w:rsid w:val="0021707A"/>
    <w:rsid w:val="0022604C"/>
    <w:rsid w:val="00241E93"/>
    <w:rsid w:val="00242E02"/>
    <w:rsid w:val="00256166"/>
    <w:rsid w:val="00261299"/>
    <w:rsid w:val="00264CFF"/>
    <w:rsid w:val="002708C5"/>
    <w:rsid w:val="0027424A"/>
    <w:rsid w:val="0027534F"/>
    <w:rsid w:val="00276881"/>
    <w:rsid w:val="002803E1"/>
    <w:rsid w:val="00284DB8"/>
    <w:rsid w:val="00287532"/>
    <w:rsid w:val="0029571A"/>
    <w:rsid w:val="002A26B6"/>
    <w:rsid w:val="002A5A96"/>
    <w:rsid w:val="002C15E8"/>
    <w:rsid w:val="002C53B6"/>
    <w:rsid w:val="002D72C7"/>
    <w:rsid w:val="002E05B1"/>
    <w:rsid w:val="002E7494"/>
    <w:rsid w:val="00302DCD"/>
    <w:rsid w:val="00317764"/>
    <w:rsid w:val="0032682A"/>
    <w:rsid w:val="00330F33"/>
    <w:rsid w:val="0034734C"/>
    <w:rsid w:val="00351209"/>
    <w:rsid w:val="003537DE"/>
    <w:rsid w:val="0036245C"/>
    <w:rsid w:val="00366805"/>
    <w:rsid w:val="00384D65"/>
    <w:rsid w:val="00386100"/>
    <w:rsid w:val="0039047E"/>
    <w:rsid w:val="00394A01"/>
    <w:rsid w:val="003978B6"/>
    <w:rsid w:val="00397A3E"/>
    <w:rsid w:val="003A352F"/>
    <w:rsid w:val="003B0F1B"/>
    <w:rsid w:val="003B6FD9"/>
    <w:rsid w:val="003B7CF4"/>
    <w:rsid w:val="003C42D8"/>
    <w:rsid w:val="003D1CD3"/>
    <w:rsid w:val="003D2F25"/>
    <w:rsid w:val="003E39A7"/>
    <w:rsid w:val="003E3AD4"/>
    <w:rsid w:val="0040496C"/>
    <w:rsid w:val="004051FB"/>
    <w:rsid w:val="004059B2"/>
    <w:rsid w:val="00413B1A"/>
    <w:rsid w:val="0041448F"/>
    <w:rsid w:val="004145AC"/>
    <w:rsid w:val="0042050A"/>
    <w:rsid w:val="00423D83"/>
    <w:rsid w:val="00427358"/>
    <w:rsid w:val="004274AC"/>
    <w:rsid w:val="00430473"/>
    <w:rsid w:val="0043065B"/>
    <w:rsid w:val="0043654F"/>
    <w:rsid w:val="0044053F"/>
    <w:rsid w:val="0044113A"/>
    <w:rsid w:val="004501A4"/>
    <w:rsid w:val="00450754"/>
    <w:rsid w:val="00454CB1"/>
    <w:rsid w:val="00464220"/>
    <w:rsid w:val="00470F7B"/>
    <w:rsid w:val="00482360"/>
    <w:rsid w:val="00491B01"/>
    <w:rsid w:val="004937D6"/>
    <w:rsid w:val="004A13EA"/>
    <w:rsid w:val="004B003C"/>
    <w:rsid w:val="004B7B94"/>
    <w:rsid w:val="004D1694"/>
    <w:rsid w:val="004D5764"/>
    <w:rsid w:val="004E64E9"/>
    <w:rsid w:val="004F13DF"/>
    <w:rsid w:val="00502F43"/>
    <w:rsid w:val="00503550"/>
    <w:rsid w:val="00510A33"/>
    <w:rsid w:val="00514294"/>
    <w:rsid w:val="00520B25"/>
    <w:rsid w:val="005226FB"/>
    <w:rsid w:val="005244CA"/>
    <w:rsid w:val="005452A3"/>
    <w:rsid w:val="0055270E"/>
    <w:rsid w:val="00553C58"/>
    <w:rsid w:val="00556D29"/>
    <w:rsid w:val="00557E63"/>
    <w:rsid w:val="00561320"/>
    <w:rsid w:val="00567045"/>
    <w:rsid w:val="00573CB6"/>
    <w:rsid w:val="00593477"/>
    <w:rsid w:val="00596973"/>
    <w:rsid w:val="005B7978"/>
    <w:rsid w:val="005B7D52"/>
    <w:rsid w:val="00604FB3"/>
    <w:rsid w:val="006060D1"/>
    <w:rsid w:val="00611A24"/>
    <w:rsid w:val="00622989"/>
    <w:rsid w:val="00622EDC"/>
    <w:rsid w:val="00635658"/>
    <w:rsid w:val="0063798C"/>
    <w:rsid w:val="006419E9"/>
    <w:rsid w:val="006745BE"/>
    <w:rsid w:val="00681619"/>
    <w:rsid w:val="00681DB8"/>
    <w:rsid w:val="0068445E"/>
    <w:rsid w:val="006844DB"/>
    <w:rsid w:val="00684CE5"/>
    <w:rsid w:val="006901FB"/>
    <w:rsid w:val="006942B9"/>
    <w:rsid w:val="00694316"/>
    <w:rsid w:val="006A3A3B"/>
    <w:rsid w:val="006B5E53"/>
    <w:rsid w:val="006D0916"/>
    <w:rsid w:val="006E1768"/>
    <w:rsid w:val="006E386B"/>
    <w:rsid w:val="006E72B9"/>
    <w:rsid w:val="006F0DDA"/>
    <w:rsid w:val="006F45D3"/>
    <w:rsid w:val="00707D9E"/>
    <w:rsid w:val="007136F2"/>
    <w:rsid w:val="007326D8"/>
    <w:rsid w:val="00733B79"/>
    <w:rsid w:val="00734B43"/>
    <w:rsid w:val="00744522"/>
    <w:rsid w:val="00754E04"/>
    <w:rsid w:val="00761B58"/>
    <w:rsid w:val="00763A8F"/>
    <w:rsid w:val="00770AE8"/>
    <w:rsid w:val="00771895"/>
    <w:rsid w:val="007721BE"/>
    <w:rsid w:val="00772D21"/>
    <w:rsid w:val="00773698"/>
    <w:rsid w:val="007833A6"/>
    <w:rsid w:val="00785EB8"/>
    <w:rsid w:val="0079037D"/>
    <w:rsid w:val="007947CF"/>
    <w:rsid w:val="007A46E0"/>
    <w:rsid w:val="007D76BA"/>
    <w:rsid w:val="007E3AFC"/>
    <w:rsid w:val="007E48EF"/>
    <w:rsid w:val="007F2194"/>
    <w:rsid w:val="007F329C"/>
    <w:rsid w:val="007F5830"/>
    <w:rsid w:val="007F7671"/>
    <w:rsid w:val="00815CDE"/>
    <w:rsid w:val="008165A8"/>
    <w:rsid w:val="008166C6"/>
    <w:rsid w:val="00817835"/>
    <w:rsid w:val="00836C16"/>
    <w:rsid w:val="008401DA"/>
    <w:rsid w:val="00850F89"/>
    <w:rsid w:val="00864C84"/>
    <w:rsid w:val="008662F3"/>
    <w:rsid w:val="00866585"/>
    <w:rsid w:val="00871E9E"/>
    <w:rsid w:val="008778FB"/>
    <w:rsid w:val="00891683"/>
    <w:rsid w:val="008B2B9B"/>
    <w:rsid w:val="008B2F96"/>
    <w:rsid w:val="008B33F7"/>
    <w:rsid w:val="008E3944"/>
    <w:rsid w:val="008F45EC"/>
    <w:rsid w:val="00911B52"/>
    <w:rsid w:val="00913D97"/>
    <w:rsid w:val="009157FC"/>
    <w:rsid w:val="0092133B"/>
    <w:rsid w:val="00925083"/>
    <w:rsid w:val="009503E0"/>
    <w:rsid w:val="00951F77"/>
    <w:rsid w:val="009629DA"/>
    <w:rsid w:val="00973D0D"/>
    <w:rsid w:val="009853AC"/>
    <w:rsid w:val="00991B1D"/>
    <w:rsid w:val="00994B92"/>
    <w:rsid w:val="00997EF9"/>
    <w:rsid w:val="009A386E"/>
    <w:rsid w:val="009E0CCE"/>
    <w:rsid w:val="009E2022"/>
    <w:rsid w:val="009E314B"/>
    <w:rsid w:val="009F3952"/>
    <w:rsid w:val="00A15575"/>
    <w:rsid w:val="00A312F5"/>
    <w:rsid w:val="00A340BD"/>
    <w:rsid w:val="00A3427A"/>
    <w:rsid w:val="00A34C50"/>
    <w:rsid w:val="00A45949"/>
    <w:rsid w:val="00A50447"/>
    <w:rsid w:val="00A61C00"/>
    <w:rsid w:val="00A776C1"/>
    <w:rsid w:val="00A8658E"/>
    <w:rsid w:val="00A86705"/>
    <w:rsid w:val="00A91994"/>
    <w:rsid w:val="00AA4C78"/>
    <w:rsid w:val="00AB426D"/>
    <w:rsid w:val="00AD384C"/>
    <w:rsid w:val="00AD43E9"/>
    <w:rsid w:val="00AF138D"/>
    <w:rsid w:val="00B01B01"/>
    <w:rsid w:val="00B06A35"/>
    <w:rsid w:val="00B07EA3"/>
    <w:rsid w:val="00B2406D"/>
    <w:rsid w:val="00B254A0"/>
    <w:rsid w:val="00B25D1F"/>
    <w:rsid w:val="00B26B3A"/>
    <w:rsid w:val="00B35BE2"/>
    <w:rsid w:val="00B8287B"/>
    <w:rsid w:val="00B92CB8"/>
    <w:rsid w:val="00BA08BB"/>
    <w:rsid w:val="00BA41D8"/>
    <w:rsid w:val="00BB2354"/>
    <w:rsid w:val="00BB574A"/>
    <w:rsid w:val="00BB630B"/>
    <w:rsid w:val="00BB7F84"/>
    <w:rsid w:val="00BC6152"/>
    <w:rsid w:val="00BD5204"/>
    <w:rsid w:val="00BD78EB"/>
    <w:rsid w:val="00BE1C01"/>
    <w:rsid w:val="00BF1163"/>
    <w:rsid w:val="00BF1C5F"/>
    <w:rsid w:val="00C03BAA"/>
    <w:rsid w:val="00C07C85"/>
    <w:rsid w:val="00C1156B"/>
    <w:rsid w:val="00C12DDA"/>
    <w:rsid w:val="00C20894"/>
    <w:rsid w:val="00C35580"/>
    <w:rsid w:val="00C421C9"/>
    <w:rsid w:val="00C6502B"/>
    <w:rsid w:val="00C80C64"/>
    <w:rsid w:val="00CA2A38"/>
    <w:rsid w:val="00CA4AEA"/>
    <w:rsid w:val="00CA4C38"/>
    <w:rsid w:val="00CB69B8"/>
    <w:rsid w:val="00CC2099"/>
    <w:rsid w:val="00CC55F2"/>
    <w:rsid w:val="00CD0598"/>
    <w:rsid w:val="00CE272D"/>
    <w:rsid w:val="00CE39F6"/>
    <w:rsid w:val="00CE3DAD"/>
    <w:rsid w:val="00CE7EE3"/>
    <w:rsid w:val="00CF27DD"/>
    <w:rsid w:val="00CF46DD"/>
    <w:rsid w:val="00CF5199"/>
    <w:rsid w:val="00CF5D4E"/>
    <w:rsid w:val="00CF7C1E"/>
    <w:rsid w:val="00D035E2"/>
    <w:rsid w:val="00D04644"/>
    <w:rsid w:val="00D166A9"/>
    <w:rsid w:val="00D341E9"/>
    <w:rsid w:val="00D3646C"/>
    <w:rsid w:val="00D36556"/>
    <w:rsid w:val="00D42B5D"/>
    <w:rsid w:val="00D47238"/>
    <w:rsid w:val="00D51118"/>
    <w:rsid w:val="00D524D8"/>
    <w:rsid w:val="00D55B22"/>
    <w:rsid w:val="00D573AE"/>
    <w:rsid w:val="00D579BC"/>
    <w:rsid w:val="00D613E6"/>
    <w:rsid w:val="00D73A7F"/>
    <w:rsid w:val="00D849E5"/>
    <w:rsid w:val="00D95049"/>
    <w:rsid w:val="00D979D6"/>
    <w:rsid w:val="00DA163E"/>
    <w:rsid w:val="00DA4EC9"/>
    <w:rsid w:val="00DB1323"/>
    <w:rsid w:val="00DC0243"/>
    <w:rsid w:val="00DD16E9"/>
    <w:rsid w:val="00DE09CA"/>
    <w:rsid w:val="00DE1C8C"/>
    <w:rsid w:val="00DE201F"/>
    <w:rsid w:val="00DF2214"/>
    <w:rsid w:val="00DF5C62"/>
    <w:rsid w:val="00E07DAF"/>
    <w:rsid w:val="00E2479A"/>
    <w:rsid w:val="00E267F5"/>
    <w:rsid w:val="00E2751C"/>
    <w:rsid w:val="00E32246"/>
    <w:rsid w:val="00E50F38"/>
    <w:rsid w:val="00E5242A"/>
    <w:rsid w:val="00E53AD7"/>
    <w:rsid w:val="00E64DBA"/>
    <w:rsid w:val="00E7631C"/>
    <w:rsid w:val="00E802F3"/>
    <w:rsid w:val="00E9792A"/>
    <w:rsid w:val="00EA0629"/>
    <w:rsid w:val="00EC2E86"/>
    <w:rsid w:val="00EC52FF"/>
    <w:rsid w:val="00EC6CDB"/>
    <w:rsid w:val="00EE0D3B"/>
    <w:rsid w:val="00EF6546"/>
    <w:rsid w:val="00F075A8"/>
    <w:rsid w:val="00F21C03"/>
    <w:rsid w:val="00F404AC"/>
    <w:rsid w:val="00F443E7"/>
    <w:rsid w:val="00F45746"/>
    <w:rsid w:val="00F4715E"/>
    <w:rsid w:val="00F603FE"/>
    <w:rsid w:val="00F61CCB"/>
    <w:rsid w:val="00F62C90"/>
    <w:rsid w:val="00F63065"/>
    <w:rsid w:val="00F63A8A"/>
    <w:rsid w:val="00FA30B7"/>
    <w:rsid w:val="00FA3B53"/>
    <w:rsid w:val="00FA42E6"/>
    <w:rsid w:val="00FB0EC2"/>
    <w:rsid w:val="00FB6BCB"/>
    <w:rsid w:val="00FC538A"/>
    <w:rsid w:val="00FD6631"/>
    <w:rsid w:val="00FD77FE"/>
    <w:rsid w:val="00FE6151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2F8728E"/>
  <w15:docId w15:val="{2FB70EC3-32D1-445D-B54D-995F8A908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1CD3"/>
    <w:rPr>
      <w:b/>
      <w:bCs/>
      <w:sz w:val="22"/>
      <w:szCs w:val="22"/>
      <w:lang w:val="en-GB" w:eastAsia="en-GB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sz w:val="28"/>
    </w:rPr>
  </w:style>
  <w:style w:type="character" w:styleId="Hyperlink">
    <w:name w:val="Hyperlink"/>
    <w:basedOn w:val="DefaultParagraphFont"/>
    <w:uiPriority w:val="99"/>
    <w:semiHidden/>
    <w:rPr>
      <w:color w:val="0000FF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semiHidden/>
    <w:rPr>
      <w:sz w:val="22"/>
      <w:szCs w:val="22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B2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B2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E7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15CDE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semiHidden/>
    <w:unhideWhenUsed/>
    <w:rsid w:val="00AB426D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AB426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4452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A4AE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A4AEA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0">
    <w:name w:val="msonormal"/>
    <w:basedOn w:val="Normal"/>
    <w:rsid w:val="00FF2812"/>
    <w:pP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66">
    <w:name w:val="xl66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sz w:val="24"/>
      <w:szCs w:val="24"/>
    </w:rPr>
  </w:style>
  <w:style w:type="paragraph" w:customStyle="1" w:styleId="xl67">
    <w:name w:val="xl67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sz w:val="24"/>
      <w:szCs w:val="24"/>
    </w:rPr>
  </w:style>
  <w:style w:type="paragraph" w:customStyle="1" w:styleId="xl68">
    <w:name w:val="xl68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sz w:val="24"/>
      <w:szCs w:val="24"/>
    </w:rPr>
  </w:style>
  <w:style w:type="paragraph" w:customStyle="1" w:styleId="xl69">
    <w:name w:val="xl69"/>
    <w:basedOn w:val="Normal"/>
    <w:rsid w:val="00FF2812"/>
    <w:pP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 w:val="24"/>
      <w:szCs w:val="24"/>
    </w:rPr>
  </w:style>
  <w:style w:type="paragraph" w:customStyle="1" w:styleId="xl70">
    <w:name w:val="xl70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Calibri" w:hAnsi="Calibri"/>
      <w:b/>
      <w:bCs/>
      <w:sz w:val="24"/>
      <w:szCs w:val="24"/>
    </w:rPr>
  </w:style>
  <w:style w:type="paragraph" w:customStyle="1" w:styleId="xl71">
    <w:name w:val="xl71"/>
    <w:basedOn w:val="Normal"/>
    <w:rsid w:val="00FF2812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xl72">
    <w:name w:val="xl72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73">
    <w:name w:val="xl73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74">
    <w:name w:val="xl74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75">
    <w:name w:val="xl75"/>
    <w:basedOn w:val="Normal"/>
    <w:rsid w:val="00FF2812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xl76">
    <w:name w:val="xl76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xl77">
    <w:name w:val="xl77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78">
    <w:name w:val="xl78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79">
    <w:name w:val="xl79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0">
    <w:name w:val="xl80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1">
    <w:name w:val="xl81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2">
    <w:name w:val="xl82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3">
    <w:name w:val="xl83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4">
    <w:name w:val="xl84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5">
    <w:name w:val="xl85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6">
    <w:name w:val="xl86"/>
    <w:basedOn w:val="Normal"/>
    <w:rsid w:val="00FF28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paragraph" w:customStyle="1" w:styleId="xl87">
    <w:name w:val="xl87"/>
    <w:basedOn w:val="Normal"/>
    <w:rsid w:val="00FF2812"/>
    <w:pPr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88">
    <w:name w:val="xl88"/>
    <w:basedOn w:val="Normal"/>
    <w:rsid w:val="00FF2812"/>
    <w:pPr>
      <w:spacing w:before="100" w:beforeAutospacing="1" w:after="100" w:afterAutospacing="1"/>
      <w:jc w:val="center"/>
      <w:textAlignment w:val="top"/>
    </w:pPr>
    <w:rPr>
      <w:rFonts w:ascii="Calibri" w:hAnsi="Calibri"/>
      <w:sz w:val="24"/>
      <w:szCs w:val="24"/>
    </w:rPr>
  </w:style>
  <w:style w:type="paragraph" w:customStyle="1" w:styleId="xl89">
    <w:name w:val="xl89"/>
    <w:basedOn w:val="Normal"/>
    <w:rsid w:val="00FF2812"/>
    <w:pPr>
      <w:spacing w:before="100" w:beforeAutospacing="1" w:after="100" w:afterAutospacing="1"/>
      <w:textAlignment w:val="top"/>
    </w:pPr>
    <w:rPr>
      <w:rFonts w:ascii="Calibri" w:hAnsi="Calibr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34B4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https://www.cyclingtimetrials.org.uk/race-details/16533" TargetMode="External"/><Relationship Id="rId14" Type="http://schemas.openxmlformats.org/officeDocument/2006/relationships/image" Target="media/image6.jp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lasgownightngalecc.org.uk" TargetMode="External"/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a79a062302194e38/Documents/Custom%20Office%20Templates/Template%20GNCC%20Committee%20Minu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0BBEA-4E09-4258-98CB-50F5A6BC0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Template%20GNCC%20Committee%20Minutes</Template>
  <TotalTime>299</TotalTime>
  <Pages>6</Pages>
  <Words>503</Words>
  <Characters>2873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L A S G O W   N I G H T I N G A L E</vt:lpstr>
    </vt:vector>
  </TitlesOfParts>
  <Company>Eaton</Company>
  <LinksUpToDate>false</LinksUpToDate>
  <CharactersWithSpaces>3370</CharactersWithSpaces>
  <SharedDoc>false</SharedDoc>
  <HLinks>
    <vt:vector size="12" baseType="variant">
      <vt:variant>
        <vt:i4>110</vt:i4>
      </vt:variant>
      <vt:variant>
        <vt:i4>0</vt:i4>
      </vt:variant>
      <vt:variant>
        <vt:i4>0</vt:i4>
      </vt:variant>
      <vt:variant>
        <vt:i4>5</vt:i4>
      </vt:variant>
      <vt:variant>
        <vt:lpwstr>mailto:secretary@glasgownightingalecc.ork.uk</vt:lpwstr>
      </vt:variant>
      <vt:variant>
        <vt:lpwstr/>
      </vt:variant>
      <vt:variant>
        <vt:i4>2359337</vt:i4>
      </vt:variant>
      <vt:variant>
        <vt:i4>0</vt:i4>
      </vt:variant>
      <vt:variant>
        <vt:i4>0</vt:i4>
      </vt:variant>
      <vt:variant>
        <vt:i4>5</vt:i4>
      </vt:variant>
      <vt:variant>
        <vt:lpwstr>http://www.glasgownightingalecc.org.uk/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L A S G O W   N I G H T I N G A L E</dc:title>
  <dc:creator>Martin Knox</dc:creator>
  <cp:lastModifiedBy>Martin Knox</cp:lastModifiedBy>
  <cp:revision>179</cp:revision>
  <cp:lastPrinted>2018-03-12T15:08:00Z</cp:lastPrinted>
  <dcterms:created xsi:type="dcterms:W3CDTF">2017-04-27T10:57:00Z</dcterms:created>
  <dcterms:modified xsi:type="dcterms:W3CDTF">2018-03-12T15:16:00Z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7" name="WSFooter">
    <vt:lpwstr>1576876v1</vt:lpwstr>
  </property>
  <property fmtid="{D5CDD505-2E9C-101B-9397-08002B2CF9AE}" pid="8" name="WSOperatorName">
    <vt:lpwstr>David Murphy</vt:lpwstr>
  </property>
  <property fmtid="{D5CDD505-2E9C-101B-9397-08002B2CF9AE}" pid="9" name="WSAuthorName">
    <vt:lpwstr>David Murphy</vt:lpwstr>
  </property>
  <property fmtid="{D5CDD505-2E9C-101B-9397-08002B2CF9AE}" pid="10" name="WSOurRef">
    <vt:lpwstr>DDM//DDM/INT</vt:lpwstr>
  </property>
  <property fmtid="{D5CDD505-2E9C-101B-9397-08002B2CF9AE}" pid="11" name="WSOperatorExt">
    <vt:lpwstr>01413031122</vt:lpwstr>
  </property>
  <property fmtid="{D5CDD505-2E9C-101B-9397-08002B2CF9AE}" pid="12" name="WSAuthorFax">
    <vt:lpwstr>08703360200</vt:lpwstr>
  </property>
  <property fmtid="{D5CDD505-2E9C-101B-9397-08002B2CF9AE}" pid="13" name="WSAuthorExt">
    <vt:lpwstr>01413031122</vt:lpwstr>
  </property>
  <property fmtid="{D5CDD505-2E9C-101B-9397-08002B2CF9AE}" pid="14" name="WSAuthorEmail">
    <vt:lpwstr>david.murphy@macroberts.com</vt:lpwstr>
  </property>
  <property fmtid="{D5CDD505-2E9C-101B-9397-08002B2CF9AE}" pid="15" name="WSPartner">
    <vt:lpwstr>0</vt:lpwstr>
  </property>
  <property fmtid="{D5CDD505-2E9C-101B-9397-08002B2CF9AE}" pid="16" name="WSAuthorCategory">
    <vt:lpwstr>IT Director</vt:lpwstr>
  </property>
  <property fmtid="{D5CDD505-2E9C-101B-9397-08002B2CF9AE}" pid="17" name="WSClientNum">
    <vt:lpwstr>INT</vt:lpwstr>
  </property>
  <property fmtid="{D5CDD505-2E9C-101B-9397-08002B2CF9AE}" pid="18" name="WSClientName">
    <vt:lpwstr>Internal Document</vt:lpwstr>
  </property>
  <property fmtid="{D5CDD505-2E9C-101B-9397-08002B2CF9AE}" pid="19" name="WSMatterNum">
    <vt:lpwstr>INT</vt:lpwstr>
  </property>
  <property fmtid="{D5CDD505-2E9C-101B-9397-08002B2CF9AE}" pid="20" name="WSMatterDesc">
    <vt:lpwstr>Internal Document</vt:lpwstr>
  </property>
  <property fmtid="{D5CDD505-2E9C-101B-9397-08002B2CF9AE}" pid="21" name="WSClientMatter">
    <vt:lpwstr>0</vt:lpwstr>
  </property>
</Properties>
</file>